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09256" w14:textId="77777777" w:rsidR="00B30A90" w:rsidRDefault="00B30A90">
      <w:pPr>
        <w:pStyle w:val="Heading"/>
        <w:jc w:val="center"/>
        <w:rPr>
          <w:b/>
          <w:bCs/>
        </w:rPr>
      </w:pPr>
      <w:bookmarkStart w:id="0" w:name="_kym28pp5nyw"/>
      <w:bookmarkEnd w:id="0"/>
    </w:p>
    <w:p w14:paraId="18EAADC2" w14:textId="77777777" w:rsidR="00B30A90" w:rsidRDefault="00B30A90">
      <w:pPr>
        <w:pStyle w:val="Heading"/>
        <w:jc w:val="center"/>
      </w:pPr>
      <w:bookmarkStart w:id="1" w:name="_ywavc04o8k07"/>
      <w:bookmarkEnd w:id="1"/>
    </w:p>
    <w:p w14:paraId="7E18AE02" w14:textId="77777777" w:rsidR="00B30A90" w:rsidRDefault="00B30A90">
      <w:pPr>
        <w:pStyle w:val="Heading"/>
        <w:jc w:val="center"/>
      </w:pPr>
      <w:bookmarkStart w:id="2" w:name="_n91xg27btodd"/>
      <w:bookmarkEnd w:id="2"/>
    </w:p>
    <w:p w14:paraId="13D88E52" w14:textId="77777777" w:rsidR="00B30A90" w:rsidRDefault="00B30A90">
      <w:pPr>
        <w:pStyle w:val="Heading"/>
        <w:jc w:val="center"/>
      </w:pPr>
      <w:bookmarkStart w:id="3" w:name="_38s357btg2bh"/>
      <w:bookmarkEnd w:id="3"/>
    </w:p>
    <w:p w14:paraId="75D8A28C" w14:textId="77777777" w:rsidR="00B30A90" w:rsidRDefault="009D1D95">
      <w:pPr>
        <w:pStyle w:val="Heading"/>
        <w:jc w:val="center"/>
      </w:pPr>
      <w:bookmarkStart w:id="4" w:name="_wawodw4ux3b5"/>
      <w:bookmarkEnd w:id="4"/>
      <w:r>
        <w:t>Manual do Candidato</w:t>
      </w:r>
    </w:p>
    <w:p w14:paraId="12E0CEFF" w14:textId="77777777" w:rsidR="00B30A90" w:rsidRDefault="00B30A90">
      <w:pPr>
        <w:pStyle w:val="Standard"/>
      </w:pPr>
    </w:p>
    <w:p w14:paraId="5571C31C" w14:textId="77777777" w:rsidR="00B30A90" w:rsidRDefault="00B30A90">
      <w:pPr>
        <w:pStyle w:val="Standard"/>
      </w:pPr>
    </w:p>
    <w:p w14:paraId="0856E50A" w14:textId="77777777" w:rsidR="00B30A90" w:rsidRDefault="00B30A90">
      <w:pPr>
        <w:pStyle w:val="Standard"/>
      </w:pPr>
    </w:p>
    <w:p w14:paraId="089D5846" w14:textId="77777777" w:rsidR="00B30A90" w:rsidRDefault="00B30A90">
      <w:pPr>
        <w:pStyle w:val="Standard"/>
      </w:pPr>
    </w:p>
    <w:p w14:paraId="17502C48" w14:textId="77777777" w:rsidR="00B30A90" w:rsidRDefault="009D1D95">
      <w:pPr>
        <w:pStyle w:val="Standard"/>
        <w:jc w:val="center"/>
      </w:pPr>
      <w:r>
        <w:rPr>
          <w:sz w:val="48"/>
          <w:szCs w:val="48"/>
        </w:rPr>
        <w:t xml:space="preserve">Módulo do </w:t>
      </w:r>
      <w:proofErr w:type="spellStart"/>
      <w:r>
        <w:rPr>
          <w:sz w:val="48"/>
          <w:szCs w:val="48"/>
        </w:rPr>
        <w:t>SiSU</w:t>
      </w:r>
      <w:proofErr w:type="spellEnd"/>
    </w:p>
    <w:p w14:paraId="79BF7821" w14:textId="77777777" w:rsidR="00B30A90" w:rsidRDefault="00B30A90">
      <w:pPr>
        <w:pStyle w:val="Standard"/>
      </w:pPr>
    </w:p>
    <w:p w14:paraId="4170901C" w14:textId="77777777" w:rsidR="00B30A90" w:rsidRDefault="00B30A90">
      <w:pPr>
        <w:pStyle w:val="Standard"/>
      </w:pPr>
    </w:p>
    <w:p w14:paraId="16556169" w14:textId="77777777" w:rsidR="00B30A90" w:rsidRDefault="00B30A90">
      <w:pPr>
        <w:pStyle w:val="Standard"/>
      </w:pPr>
    </w:p>
    <w:p w14:paraId="6486A773" w14:textId="77777777" w:rsidR="00B30A90" w:rsidRDefault="00B30A90">
      <w:pPr>
        <w:pStyle w:val="Standard"/>
      </w:pPr>
    </w:p>
    <w:p w14:paraId="1CD2CA5C" w14:textId="77777777" w:rsidR="00B30A90" w:rsidRDefault="00B30A90">
      <w:pPr>
        <w:pStyle w:val="Standard"/>
      </w:pPr>
    </w:p>
    <w:p w14:paraId="5DA9EE42" w14:textId="77777777" w:rsidR="00B30A90" w:rsidRDefault="00B30A90">
      <w:pPr>
        <w:pStyle w:val="Standard"/>
      </w:pPr>
    </w:p>
    <w:p w14:paraId="5B2634B7" w14:textId="77777777" w:rsidR="00B30A90" w:rsidRDefault="009D1D95">
      <w:pPr>
        <w:pStyle w:val="Standard"/>
        <w:tabs>
          <w:tab w:val="right" w:leader="dot" w:pos="9642"/>
        </w:tabs>
        <w:spacing w:before="80" w:line="240" w:lineRule="auto"/>
      </w:pPr>
      <w:r>
        <w:fldChar w:fldCharType="begin"/>
      </w:r>
      <w:r>
        <w:instrText xml:space="preserve"> TOC \o "1-9" \u \h </w:instrText>
      </w:r>
      <w:r>
        <w:fldChar w:fldCharType="separate"/>
      </w:r>
      <w:hyperlink r:id="rId7" w:history="1">
        <w:r>
          <w:t>Como usar este manual</w:t>
        </w:r>
      </w:hyperlink>
      <w:r>
        <w:rPr>
          <w:b/>
          <w:color w:val="000000"/>
        </w:rPr>
        <w:tab/>
        <w:t>2</w:t>
      </w:r>
    </w:p>
    <w:p w14:paraId="63C1290B" w14:textId="77777777" w:rsidR="00B30A90" w:rsidRDefault="009D1D95">
      <w:pPr>
        <w:pStyle w:val="Standard"/>
        <w:tabs>
          <w:tab w:val="right" w:leader="dot" w:pos="9642"/>
        </w:tabs>
        <w:spacing w:before="200" w:line="240" w:lineRule="auto"/>
      </w:pPr>
      <w:hyperlink r:id="rId8" w:history="1">
        <w:r>
          <w:t>Realizar Pré-cadastro</w:t>
        </w:r>
      </w:hyperlink>
      <w:r>
        <w:rPr>
          <w:b/>
          <w:color w:val="000000"/>
        </w:rPr>
        <w:tab/>
        <w:t>3</w:t>
      </w:r>
    </w:p>
    <w:p w14:paraId="04507FAA" w14:textId="77777777" w:rsidR="00B30A90" w:rsidRDefault="009D1D95">
      <w:pPr>
        <w:pStyle w:val="Standard"/>
        <w:tabs>
          <w:tab w:val="right" w:leader="dot" w:pos="9642"/>
        </w:tabs>
        <w:spacing w:before="200" w:line="240" w:lineRule="auto"/>
      </w:pPr>
      <w:hyperlink r:id="rId9" w:history="1">
        <w:r>
          <w:t>Resultado Parcial</w:t>
        </w:r>
      </w:hyperlink>
      <w:r>
        <w:rPr>
          <w:b/>
          <w:color w:val="000000"/>
        </w:rPr>
        <w:tab/>
        <w:t>8</w:t>
      </w:r>
    </w:p>
    <w:p w14:paraId="1F3E491E" w14:textId="77777777" w:rsidR="00B30A90" w:rsidRDefault="009D1D95">
      <w:pPr>
        <w:pStyle w:val="Standard"/>
        <w:tabs>
          <w:tab w:val="right" w:leader="dot" w:pos="10002"/>
        </w:tabs>
        <w:spacing w:before="60" w:line="240" w:lineRule="auto"/>
        <w:ind w:left="360"/>
      </w:pPr>
      <w:hyperlink r:id="rId10" w:history="1">
        <w:r>
          <w:t>Deferido</w:t>
        </w:r>
      </w:hyperlink>
      <w:r>
        <w:rPr>
          <w:color w:val="000000"/>
        </w:rPr>
        <w:tab/>
        <w:t>8</w:t>
      </w:r>
    </w:p>
    <w:p w14:paraId="3387CBC1" w14:textId="77777777" w:rsidR="00B30A90" w:rsidRDefault="009D1D95">
      <w:pPr>
        <w:pStyle w:val="Standard"/>
        <w:tabs>
          <w:tab w:val="right" w:leader="dot" w:pos="10002"/>
        </w:tabs>
        <w:spacing w:before="60" w:line="240" w:lineRule="auto"/>
        <w:ind w:left="360"/>
      </w:pPr>
      <w:hyperlink r:id="rId11" w:history="1">
        <w:r>
          <w:t>Indeferido</w:t>
        </w:r>
      </w:hyperlink>
      <w:r>
        <w:rPr>
          <w:color w:val="000000"/>
        </w:rPr>
        <w:tab/>
        <w:t>10</w:t>
      </w:r>
    </w:p>
    <w:p w14:paraId="7BA08C5E" w14:textId="77777777" w:rsidR="00B30A90" w:rsidRDefault="009D1D95">
      <w:pPr>
        <w:pStyle w:val="Standard"/>
        <w:tabs>
          <w:tab w:val="right" w:leader="dot" w:pos="9642"/>
        </w:tabs>
        <w:spacing w:before="200" w:line="240" w:lineRule="auto"/>
      </w:pPr>
      <w:hyperlink r:id="rId12" w:history="1">
        <w:r>
          <w:t>Resultado Pós-Recurso</w:t>
        </w:r>
      </w:hyperlink>
      <w:r>
        <w:rPr>
          <w:b/>
          <w:color w:val="000000"/>
        </w:rPr>
        <w:tab/>
        <w:t>13</w:t>
      </w:r>
    </w:p>
    <w:p w14:paraId="5935E982" w14:textId="77777777" w:rsidR="00B30A90" w:rsidRDefault="009D1D95">
      <w:pPr>
        <w:pStyle w:val="Standard"/>
        <w:tabs>
          <w:tab w:val="right" w:leader="dot" w:pos="10002"/>
        </w:tabs>
        <w:spacing w:before="60" w:line="240" w:lineRule="auto"/>
        <w:ind w:left="360"/>
      </w:pPr>
      <w:hyperlink r:id="rId13" w:history="1">
        <w:r>
          <w:t>Recurso Deferido</w:t>
        </w:r>
      </w:hyperlink>
      <w:r>
        <w:rPr>
          <w:color w:val="000000"/>
        </w:rPr>
        <w:tab/>
        <w:t>13</w:t>
      </w:r>
    </w:p>
    <w:p w14:paraId="044C07B5" w14:textId="77777777" w:rsidR="00B30A90" w:rsidRDefault="009D1D95">
      <w:pPr>
        <w:pStyle w:val="Standard"/>
        <w:tabs>
          <w:tab w:val="right" w:leader="dot" w:pos="10002"/>
        </w:tabs>
        <w:spacing w:before="60" w:line="240" w:lineRule="auto"/>
        <w:ind w:left="360"/>
      </w:pPr>
      <w:hyperlink r:id="rId14" w:history="1">
        <w:r>
          <w:t>Recurso Indeferido</w:t>
        </w:r>
      </w:hyperlink>
      <w:r>
        <w:rPr>
          <w:color w:val="000000"/>
        </w:rPr>
        <w:tab/>
        <w:t>14</w:t>
      </w:r>
    </w:p>
    <w:p w14:paraId="73D0584F" w14:textId="77777777" w:rsidR="00B30A90" w:rsidRDefault="009D1D95">
      <w:pPr>
        <w:pStyle w:val="Standard"/>
        <w:tabs>
          <w:tab w:val="right" w:leader="dot" w:pos="9642"/>
        </w:tabs>
        <w:spacing w:before="200" w:line="240" w:lineRule="auto"/>
      </w:pPr>
      <w:hyperlink r:id="rId15" w:history="1">
        <w:r>
          <w:t>EXTRA: como digitalizar os documentos</w:t>
        </w:r>
      </w:hyperlink>
      <w:r>
        <w:rPr>
          <w:b/>
          <w:color w:val="000000"/>
        </w:rPr>
        <w:tab/>
        <w:t>15</w:t>
      </w:r>
    </w:p>
    <w:p w14:paraId="1AD8B953" w14:textId="77777777" w:rsidR="00B30A90" w:rsidRDefault="009D1D95">
      <w:pPr>
        <w:pStyle w:val="Standard"/>
        <w:tabs>
          <w:tab w:val="right" w:leader="dot" w:pos="10002"/>
        </w:tabs>
        <w:spacing w:before="60" w:line="240" w:lineRule="auto"/>
        <w:ind w:left="360"/>
      </w:pPr>
      <w:hyperlink r:id="rId16" w:history="1">
        <w:r>
          <w:t>SCANNER - Opções gerais</w:t>
        </w:r>
      </w:hyperlink>
      <w:r>
        <w:rPr>
          <w:color w:val="000000"/>
        </w:rPr>
        <w:tab/>
        <w:t>15</w:t>
      </w:r>
    </w:p>
    <w:p w14:paraId="074A6AEA" w14:textId="77777777" w:rsidR="00B30A90" w:rsidRDefault="009D1D95">
      <w:pPr>
        <w:pStyle w:val="Standard"/>
        <w:tabs>
          <w:tab w:val="right" w:leader="dot" w:pos="10002"/>
        </w:tabs>
        <w:spacing w:before="60" w:after="80" w:line="240" w:lineRule="auto"/>
        <w:ind w:left="360"/>
      </w:pPr>
      <w:hyperlink r:id="rId17" w:history="1">
        <w:r>
          <w:t>SMARTPHONE - Com o Google Drive</w:t>
        </w:r>
      </w:hyperlink>
      <w:r>
        <w:rPr>
          <w:color w:val="000000"/>
        </w:rPr>
        <w:tab/>
        <w:t>16</w:t>
      </w:r>
    </w:p>
    <w:p w14:paraId="4CF44A9B" w14:textId="77777777" w:rsidR="00B30A90" w:rsidRDefault="009D1D95">
      <w:pPr>
        <w:pStyle w:val="Standard"/>
      </w:pPr>
      <w:r>
        <w:fldChar w:fldCharType="end"/>
      </w:r>
    </w:p>
    <w:p w14:paraId="52DEED9B" w14:textId="77777777" w:rsidR="00B30A90" w:rsidRDefault="00B30A90">
      <w:pPr>
        <w:pStyle w:val="Standard"/>
      </w:pPr>
    </w:p>
    <w:p w14:paraId="4D4E3038" w14:textId="77777777" w:rsidR="00B30A90" w:rsidRDefault="00B30A90">
      <w:pPr>
        <w:pStyle w:val="Standard"/>
      </w:pPr>
    </w:p>
    <w:p w14:paraId="4B9CB72C" w14:textId="77777777" w:rsidR="00B30A90" w:rsidRDefault="00B30A90">
      <w:pPr>
        <w:pStyle w:val="Standard"/>
        <w:rPr>
          <w:sz w:val="28"/>
          <w:szCs w:val="28"/>
        </w:rPr>
      </w:pPr>
    </w:p>
    <w:p w14:paraId="562C033A" w14:textId="77777777" w:rsidR="00B30A90" w:rsidRDefault="00B30A90">
      <w:pPr>
        <w:pStyle w:val="Standard"/>
        <w:rPr>
          <w:sz w:val="28"/>
          <w:szCs w:val="28"/>
        </w:rPr>
      </w:pPr>
    </w:p>
    <w:p w14:paraId="7184A5A7" w14:textId="77777777" w:rsidR="00B30A90" w:rsidRDefault="00B30A90">
      <w:pPr>
        <w:pStyle w:val="Standard"/>
        <w:rPr>
          <w:sz w:val="28"/>
          <w:szCs w:val="28"/>
        </w:rPr>
      </w:pPr>
    </w:p>
    <w:p w14:paraId="08D3F2DB" w14:textId="77777777" w:rsidR="00B30A90" w:rsidRDefault="00B30A90">
      <w:pPr>
        <w:pStyle w:val="Ttulo1"/>
      </w:pPr>
      <w:bookmarkStart w:id="5" w:name="_c77v6vux4vrd"/>
      <w:bookmarkEnd w:id="5"/>
    </w:p>
    <w:p w14:paraId="46186059" w14:textId="77777777" w:rsidR="00B30A90" w:rsidRDefault="009D1D95">
      <w:pPr>
        <w:pStyle w:val="Ttulo1"/>
        <w:pageBreakBefore/>
        <w:jc w:val="center"/>
      </w:pPr>
      <w:bookmarkStart w:id="6" w:name="_5kmz3mcrwzao"/>
      <w:bookmarkEnd w:id="6"/>
      <w:r>
        <w:lastRenderedPageBreak/>
        <w:t>Como usar este manual</w:t>
      </w:r>
    </w:p>
    <w:p w14:paraId="3035174A" w14:textId="77777777" w:rsidR="00B30A90" w:rsidRDefault="00B30A90">
      <w:pPr>
        <w:pStyle w:val="Standard"/>
        <w:jc w:val="both"/>
      </w:pPr>
    </w:p>
    <w:p w14:paraId="7FCB4D5E" w14:textId="77777777" w:rsidR="00B30A90" w:rsidRDefault="00B30A90">
      <w:pPr>
        <w:pStyle w:val="Standard"/>
        <w:jc w:val="both"/>
      </w:pPr>
    </w:p>
    <w:p w14:paraId="35640709" w14:textId="77777777" w:rsidR="00B30A90" w:rsidRDefault="009D1D95">
      <w:pPr>
        <w:pStyle w:val="Standard"/>
        <w:jc w:val="both"/>
      </w:pPr>
      <w:r>
        <w:t xml:space="preserve">No novo </w:t>
      </w:r>
      <w:proofErr w:type="spellStart"/>
      <w:r>
        <w:t>SiSU</w:t>
      </w:r>
      <w:proofErr w:type="spellEnd"/>
      <w:r>
        <w:t xml:space="preserve"> na UFCA, a </w:t>
      </w:r>
      <w:r>
        <w:t>etapa inicial do processo seletivo será eletrônica. No entanto, para as reservas étnico-raciais e para candidatos com deficiência ainda existirão procedimentos presenciais. Leia o Edital para conhecer melhor os procedimentos.</w:t>
      </w:r>
    </w:p>
    <w:p w14:paraId="596EAFB9" w14:textId="77777777" w:rsidR="00B30A90" w:rsidRDefault="00B30A90">
      <w:pPr>
        <w:pStyle w:val="Standard"/>
        <w:jc w:val="both"/>
      </w:pPr>
    </w:p>
    <w:p w14:paraId="065822AE" w14:textId="77777777" w:rsidR="00B30A90" w:rsidRDefault="009D1D95">
      <w:pPr>
        <w:pStyle w:val="Standard"/>
        <w:jc w:val="both"/>
      </w:pPr>
      <w:r>
        <w:t xml:space="preserve">Este manual </w:t>
      </w:r>
      <w:r>
        <w:t xml:space="preserve">esclarece os procedimentos a serem </w:t>
      </w:r>
      <w:proofErr w:type="gramStart"/>
      <w:r>
        <w:t>realizados On-line</w:t>
      </w:r>
      <w:proofErr w:type="gramEnd"/>
      <w:r>
        <w:t>. Dessa forma, primeiramente observe a tabela a seguir, que contém as características e critérios para as modalidades de concorrência dos nossos cursos:</w:t>
      </w:r>
    </w:p>
    <w:p w14:paraId="7E3711D9" w14:textId="77777777" w:rsidR="00B30A90" w:rsidRDefault="00B30A90">
      <w:pPr>
        <w:pStyle w:val="Standard"/>
        <w:jc w:val="both"/>
      </w:pPr>
    </w:p>
    <w:p w14:paraId="21B4AB38" w14:textId="77777777" w:rsidR="00B30A90" w:rsidRDefault="00B30A90">
      <w:pPr>
        <w:pStyle w:val="Standard"/>
        <w:jc w:val="both"/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786"/>
        <w:gridCol w:w="1934"/>
        <w:gridCol w:w="2131"/>
        <w:gridCol w:w="1440"/>
      </w:tblGrid>
      <w:tr w:rsidR="00B30A90" w14:paraId="34DEE55E" w14:textId="7777777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40B6" w14:textId="77777777" w:rsidR="00B30A90" w:rsidRDefault="009D1D95">
            <w:pPr>
              <w:pStyle w:val="Standard"/>
              <w:jc w:val="center"/>
            </w:pPr>
            <w:r>
              <w:rPr>
                <w:b/>
                <w:sz w:val="20"/>
                <w:szCs w:val="20"/>
              </w:rPr>
              <w:t>Ação Afirmativa / Critério de Avaliação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456E5" w14:textId="77777777" w:rsidR="00B30A90" w:rsidRDefault="009D1D95">
            <w:pPr>
              <w:pStyle w:val="Standard"/>
              <w:jc w:val="center"/>
            </w:pPr>
            <w:r>
              <w:rPr>
                <w:b/>
                <w:sz w:val="20"/>
                <w:szCs w:val="20"/>
              </w:rPr>
              <w:t>Modalida</w:t>
            </w:r>
            <w:r>
              <w:rPr>
                <w:b/>
                <w:sz w:val="20"/>
                <w:szCs w:val="20"/>
              </w:rPr>
              <w:t>des de Concorrência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63B53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b/>
                <w:sz w:val="20"/>
                <w:szCs w:val="20"/>
              </w:rPr>
              <w:t>Setor responsável pela análise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EB879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b/>
                <w:sz w:val="20"/>
                <w:szCs w:val="20"/>
              </w:rPr>
              <w:t>Pré-cadastro do candidato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B1DA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b/>
                <w:sz w:val="20"/>
                <w:szCs w:val="20"/>
              </w:rPr>
              <w:t>Recurso do candidato</w:t>
            </w:r>
          </w:p>
        </w:tc>
      </w:tr>
      <w:tr w:rsidR="00B30A90" w14:paraId="7E5494DF" w14:textId="7777777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1393" w14:textId="77777777" w:rsidR="00B30A90" w:rsidRDefault="009D1D95">
            <w:pPr>
              <w:pStyle w:val="Standard"/>
            </w:pPr>
            <w:r>
              <w:rPr>
                <w:sz w:val="20"/>
                <w:szCs w:val="20"/>
              </w:rPr>
              <w:t>Análise de Documentação Básica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D2BB" w14:textId="77777777" w:rsidR="00B30A90" w:rsidRDefault="009D1D95">
            <w:pPr>
              <w:pStyle w:val="Standard"/>
              <w:jc w:val="both"/>
            </w:pPr>
            <w:r>
              <w:rPr>
                <w:sz w:val="20"/>
                <w:szCs w:val="20"/>
              </w:rPr>
              <w:t>Todas</w:t>
            </w:r>
          </w:p>
        </w:tc>
        <w:tc>
          <w:tcPr>
            <w:tcW w:w="19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3217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C78743F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Coordenações de Curso</w:t>
            </w:r>
          </w:p>
        </w:tc>
        <w:tc>
          <w:tcPr>
            <w:tcW w:w="21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7132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5D382FA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0E547562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</w:t>
            </w:r>
          </w:p>
        </w:tc>
        <w:tc>
          <w:tcPr>
            <w:tcW w:w="1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7EBCB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6B8DB79D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6C9FF51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</w:t>
            </w:r>
          </w:p>
        </w:tc>
      </w:tr>
      <w:tr w:rsidR="00B30A90" w14:paraId="0D1E59EE" w14:textId="7777777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3609" w14:textId="77777777" w:rsidR="00B30A90" w:rsidRDefault="009D1D95">
            <w:pPr>
              <w:pStyle w:val="Standard"/>
            </w:pPr>
            <w:r>
              <w:rPr>
                <w:sz w:val="20"/>
                <w:szCs w:val="20"/>
              </w:rPr>
              <w:t>Egresso de Escola Pública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B708" w14:textId="77777777" w:rsidR="00B30A90" w:rsidRDefault="009D1D95">
            <w:pPr>
              <w:pStyle w:val="Standard"/>
              <w:jc w:val="both"/>
            </w:pPr>
            <w:r>
              <w:rPr>
                <w:sz w:val="20"/>
                <w:szCs w:val="20"/>
              </w:rPr>
              <w:t>L1, L2, L5, L6, L9, L10, L13, L14</w:t>
            </w:r>
          </w:p>
        </w:tc>
        <w:tc>
          <w:tcPr>
            <w:tcW w:w="19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9DD9" w14:textId="77777777" w:rsidR="00000000" w:rsidRDefault="009D1D95">
            <w:pPr>
              <w:widowControl w:val="0"/>
              <w:suppressAutoHyphens w:val="0"/>
            </w:pPr>
          </w:p>
        </w:tc>
        <w:tc>
          <w:tcPr>
            <w:tcW w:w="21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760F" w14:textId="77777777" w:rsidR="00000000" w:rsidRDefault="009D1D95">
            <w:pPr>
              <w:widowControl w:val="0"/>
              <w:suppressAutoHyphens w:val="0"/>
            </w:pPr>
          </w:p>
        </w:tc>
        <w:tc>
          <w:tcPr>
            <w:tcW w:w="1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4EA54" w14:textId="77777777" w:rsidR="00000000" w:rsidRDefault="009D1D95">
            <w:pPr>
              <w:widowControl w:val="0"/>
              <w:suppressAutoHyphens w:val="0"/>
            </w:pPr>
          </w:p>
        </w:tc>
      </w:tr>
      <w:tr w:rsidR="00B30A90" w14:paraId="619070C7" w14:textId="77777777">
        <w:tblPrEx>
          <w:tblCellMar>
            <w:top w:w="0" w:type="dxa"/>
            <w:bottom w:w="0" w:type="dxa"/>
          </w:tblCellMar>
        </w:tblPrEx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C8E4" w14:textId="77777777" w:rsidR="00B30A90" w:rsidRDefault="009D1D95">
            <w:pPr>
              <w:pStyle w:val="Standard"/>
              <w:spacing w:line="240" w:lineRule="auto"/>
            </w:pPr>
            <w:r>
              <w:rPr>
                <w:sz w:val="20"/>
                <w:szCs w:val="20"/>
              </w:rPr>
              <w:t xml:space="preserve">Renda </w:t>
            </w:r>
            <w:r>
              <w:rPr>
                <w:sz w:val="20"/>
                <w:szCs w:val="20"/>
              </w:rPr>
              <w:t>igual ou inferior a 1,5 salário mínimo per capita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3ACF7" w14:textId="77777777" w:rsidR="00B30A90" w:rsidRDefault="009D1D95">
            <w:pPr>
              <w:pStyle w:val="Standard"/>
              <w:spacing w:line="240" w:lineRule="auto"/>
            </w:pPr>
            <w:r>
              <w:rPr>
                <w:sz w:val="20"/>
                <w:szCs w:val="20"/>
              </w:rPr>
              <w:t>L1, L2, L9, L10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6D47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Assistentes Sociais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05B3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73C1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</w:t>
            </w:r>
          </w:p>
        </w:tc>
      </w:tr>
      <w:tr w:rsidR="00B30A90" w14:paraId="569F3355" w14:textId="77777777">
        <w:tblPrEx>
          <w:tblCellMar>
            <w:top w:w="0" w:type="dxa"/>
            <w:bottom w:w="0" w:type="dxa"/>
          </w:tblCellMar>
        </w:tblPrEx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6EF0" w14:textId="77777777" w:rsidR="00B30A90" w:rsidRDefault="009D1D95">
            <w:pPr>
              <w:pStyle w:val="Standard"/>
              <w:spacing w:line="240" w:lineRule="auto"/>
            </w:pPr>
            <w:r>
              <w:rPr>
                <w:sz w:val="20"/>
                <w:szCs w:val="20"/>
              </w:rPr>
              <w:t xml:space="preserve">Pertence </w:t>
            </w:r>
            <w:proofErr w:type="spellStart"/>
            <w:r>
              <w:rPr>
                <w:sz w:val="20"/>
                <w:szCs w:val="20"/>
              </w:rPr>
              <w:t>a</w:t>
            </w:r>
            <w:proofErr w:type="spellEnd"/>
            <w:r>
              <w:rPr>
                <w:sz w:val="20"/>
                <w:szCs w:val="20"/>
              </w:rPr>
              <w:t xml:space="preserve"> grupo étnico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E107" w14:textId="77777777" w:rsidR="00B30A90" w:rsidRDefault="009D1D95">
            <w:pPr>
              <w:pStyle w:val="Standard"/>
              <w:spacing w:line="240" w:lineRule="auto"/>
            </w:pPr>
            <w:r>
              <w:rPr>
                <w:sz w:val="20"/>
                <w:szCs w:val="20"/>
              </w:rPr>
              <w:t>L2, L6, L10, L14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9C7C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 xml:space="preserve">Comissão de </w:t>
            </w:r>
            <w:proofErr w:type="spellStart"/>
            <w:r>
              <w:rPr>
                <w:sz w:val="20"/>
                <w:szCs w:val="20"/>
              </w:rPr>
              <w:t>Heteroidentificação</w:t>
            </w:r>
            <w:proofErr w:type="spellEnd"/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C442D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 (indígenas</w:t>
            </w:r>
            <w:r>
              <w:rPr>
                <w:rStyle w:val="Refdenotaderodap"/>
                <w:sz w:val="20"/>
                <w:szCs w:val="20"/>
              </w:rPr>
              <w:footnoteReference w:id="1"/>
            </w:r>
            <w:r>
              <w:rPr>
                <w:sz w:val="20"/>
                <w:szCs w:val="20"/>
              </w:rPr>
              <w:t>)</w:t>
            </w:r>
          </w:p>
          <w:p w14:paraId="18802108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067FE99B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 xml:space="preserve"> Presencial</w:t>
            </w:r>
          </w:p>
          <w:p w14:paraId="74318D89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(pretos e pardos)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C3BF" w14:textId="77777777" w:rsidR="00B30A90" w:rsidRDefault="00B30A90">
            <w:pPr>
              <w:pStyle w:val="Standard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73D53D57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</w:t>
            </w:r>
            <w:r>
              <w:rPr>
                <w:rStyle w:val="Refdenotaderodap"/>
                <w:sz w:val="20"/>
                <w:szCs w:val="20"/>
              </w:rPr>
              <w:footnoteReference w:id="2"/>
            </w:r>
          </w:p>
        </w:tc>
      </w:tr>
      <w:tr w:rsidR="00B30A90" w14:paraId="428FF55B" w14:textId="77777777">
        <w:tblPrEx>
          <w:tblCellMar>
            <w:top w:w="0" w:type="dxa"/>
            <w:bottom w:w="0" w:type="dxa"/>
          </w:tblCellMar>
        </w:tblPrEx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1201E" w14:textId="77777777" w:rsidR="00B30A90" w:rsidRDefault="009D1D95">
            <w:pPr>
              <w:pStyle w:val="Standard"/>
              <w:spacing w:line="240" w:lineRule="auto"/>
            </w:pPr>
            <w:r>
              <w:rPr>
                <w:sz w:val="20"/>
                <w:szCs w:val="20"/>
              </w:rPr>
              <w:t xml:space="preserve">Pessoa com </w:t>
            </w:r>
            <w:r>
              <w:rPr>
                <w:sz w:val="20"/>
                <w:szCs w:val="20"/>
              </w:rPr>
              <w:t>deficiência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E960" w14:textId="77777777" w:rsidR="00B30A90" w:rsidRDefault="009D1D95">
            <w:pPr>
              <w:pStyle w:val="Standard"/>
              <w:spacing w:line="240" w:lineRule="auto"/>
            </w:pPr>
            <w:r>
              <w:rPr>
                <w:sz w:val="20"/>
                <w:szCs w:val="20"/>
              </w:rPr>
              <w:t>L9, L10, L13, L14 e B3027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AF6D7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Perícia Médica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96AF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 e Presencial</w:t>
            </w:r>
            <w:r>
              <w:rPr>
                <w:rStyle w:val="Refdenotaderodap"/>
                <w:sz w:val="20"/>
                <w:szCs w:val="20"/>
              </w:rPr>
              <w:footnoteReference w:id="3"/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85BA" w14:textId="77777777" w:rsidR="00B30A90" w:rsidRDefault="009D1D95">
            <w:pPr>
              <w:pStyle w:val="Standard"/>
              <w:spacing w:line="240" w:lineRule="auto"/>
              <w:jc w:val="center"/>
            </w:pPr>
            <w:r>
              <w:rPr>
                <w:sz w:val="20"/>
                <w:szCs w:val="20"/>
              </w:rPr>
              <w:t>On-line e Presencial</w:t>
            </w:r>
          </w:p>
        </w:tc>
      </w:tr>
    </w:tbl>
    <w:p w14:paraId="27C47429" w14:textId="77777777" w:rsidR="00B30A90" w:rsidRDefault="00B30A90">
      <w:pPr>
        <w:pStyle w:val="Ttulo1"/>
      </w:pPr>
      <w:bookmarkStart w:id="7" w:name="_vfd69wo3xs59"/>
      <w:bookmarkEnd w:id="7"/>
    </w:p>
    <w:p w14:paraId="36A9030A" w14:textId="77777777" w:rsidR="00B30A90" w:rsidRDefault="00B30A90">
      <w:pPr>
        <w:pStyle w:val="Standard"/>
        <w:jc w:val="both"/>
      </w:pPr>
    </w:p>
    <w:p w14:paraId="0CE66EAD" w14:textId="77777777" w:rsidR="00B30A90" w:rsidRDefault="00B30A90">
      <w:pPr>
        <w:pStyle w:val="Standard"/>
        <w:jc w:val="both"/>
      </w:pPr>
    </w:p>
    <w:p w14:paraId="7F30A6BB" w14:textId="77777777" w:rsidR="00B30A90" w:rsidRDefault="009D1D95">
      <w:pPr>
        <w:pStyle w:val="Ttulo1"/>
      </w:pPr>
      <w:bookmarkStart w:id="8" w:name="_jvzd9f1z847j"/>
      <w:bookmarkEnd w:id="8"/>
      <w:r>
        <w:rPr>
          <w:sz w:val="22"/>
          <w:szCs w:val="22"/>
        </w:rPr>
        <w:t xml:space="preserve"> </w:t>
      </w:r>
    </w:p>
    <w:p w14:paraId="08794381" w14:textId="77777777" w:rsidR="00B30A90" w:rsidRDefault="00B30A90">
      <w:pPr>
        <w:pStyle w:val="Ttulo1"/>
        <w:jc w:val="center"/>
      </w:pPr>
      <w:bookmarkStart w:id="9" w:name="_ttvj3gm1zrj7"/>
      <w:bookmarkEnd w:id="9"/>
    </w:p>
    <w:p w14:paraId="2F1F712C" w14:textId="77777777" w:rsidR="00B30A90" w:rsidRDefault="009D1D95">
      <w:pPr>
        <w:jc w:val="center"/>
        <w:rPr>
          <w:b/>
          <w:sz w:val="48"/>
          <w:szCs w:val="48"/>
        </w:rPr>
      </w:pPr>
      <w:bookmarkStart w:id="10" w:name="_rl23zn9ram7t"/>
      <w:bookmarkEnd w:id="10"/>
      <w:r>
        <w:rPr>
          <w:b/>
          <w:sz w:val="48"/>
          <w:szCs w:val="48"/>
        </w:rPr>
        <w:t xml:space="preserve">Manual do Aluno - </w:t>
      </w:r>
      <w:proofErr w:type="spellStart"/>
      <w:r>
        <w:rPr>
          <w:b/>
          <w:sz w:val="48"/>
          <w:szCs w:val="48"/>
        </w:rPr>
        <w:t>SiSU</w:t>
      </w:r>
      <w:proofErr w:type="spellEnd"/>
    </w:p>
    <w:p w14:paraId="64457F7F" w14:textId="77777777" w:rsidR="00B30A90" w:rsidRDefault="009D1D9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391529" w14:textId="77777777" w:rsidR="00B30A90" w:rsidRDefault="00B30A90">
      <w:pPr>
        <w:rPr>
          <w:sz w:val="28"/>
          <w:szCs w:val="28"/>
        </w:rPr>
      </w:pPr>
    </w:p>
    <w:p w14:paraId="7DEDA08E" w14:textId="77777777" w:rsidR="00B30A90" w:rsidRDefault="009D1D9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Realizar Pré-cadastro</w:t>
      </w:r>
    </w:p>
    <w:p w14:paraId="20355F8C" w14:textId="77777777" w:rsidR="00B30A90" w:rsidRDefault="00B30A90">
      <w:pPr>
        <w:ind w:left="720"/>
        <w:rPr>
          <w:sz w:val="28"/>
          <w:szCs w:val="28"/>
        </w:rPr>
      </w:pPr>
    </w:p>
    <w:p w14:paraId="3A9F505B" w14:textId="77777777" w:rsidR="00B30A90" w:rsidRDefault="009D1D95">
      <w:r>
        <w:t>Entre no seu correio eletrônico (</w:t>
      </w:r>
      <w:proofErr w:type="spellStart"/>
      <w:r>
        <w:t>gmail</w:t>
      </w:r>
      <w:proofErr w:type="spellEnd"/>
      <w:r>
        <w:t xml:space="preserve">, </w:t>
      </w:r>
      <w:proofErr w:type="spellStart"/>
      <w:r>
        <w:t>outlook</w:t>
      </w:r>
      <w:proofErr w:type="spellEnd"/>
      <w:r>
        <w:t xml:space="preserve">, </w:t>
      </w:r>
      <w:proofErr w:type="spellStart"/>
      <w:r>
        <w:t>yahoo</w:t>
      </w:r>
      <w:proofErr w:type="spellEnd"/>
      <w:r>
        <w:t xml:space="preserve">, </w:t>
      </w:r>
      <w:proofErr w:type="spellStart"/>
      <w:proofErr w:type="gramStart"/>
      <w:r>
        <w:t>bol</w:t>
      </w:r>
      <w:proofErr w:type="spellEnd"/>
      <w:r>
        <w:t>, etc.</w:t>
      </w:r>
      <w:proofErr w:type="gramEnd"/>
      <w:r>
        <w:t xml:space="preserve">) cadastrado durante a inscrição no Enem para </w:t>
      </w:r>
      <w:r>
        <w:t xml:space="preserve">checar o recebimento de um e-mail da </w:t>
      </w:r>
      <w:r>
        <w:rPr>
          <w:b/>
        </w:rPr>
        <w:t>UFCA</w:t>
      </w:r>
    </w:p>
    <w:p w14:paraId="0CDA8C60" w14:textId="4A7068B2" w:rsidR="00B30A90" w:rsidRDefault="009D1D95" w:rsidP="0043440F">
      <w:pPr>
        <w:ind w:right="1418"/>
      </w:pPr>
      <w:r>
        <w:rPr>
          <w:noProof/>
        </w:rPr>
        <w:drawing>
          <wp:inline distT="0" distB="0" distL="0" distR="0" wp14:anchorId="41620997" wp14:editId="5D0D80AC">
            <wp:extent cx="6056485" cy="2289810"/>
            <wp:effectExtent l="19050" t="19050" r="20955" b="15240"/>
            <wp:docPr id="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677" cy="2295554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7480622" w14:textId="40424206" w:rsidR="00B30A90" w:rsidRDefault="00B30A90">
      <w:pPr>
        <w:ind w:left="-1275"/>
      </w:pPr>
    </w:p>
    <w:p w14:paraId="61201639" w14:textId="1580B836" w:rsidR="00B30A90" w:rsidRDefault="009D1D95">
      <w:r>
        <w:t xml:space="preserve">IMAGEM 1 - Exemplo de uma página correio eletrônico com a mensagem: </w:t>
      </w:r>
      <w:proofErr w:type="spellStart"/>
      <w:r>
        <w:t>SIGs</w:t>
      </w:r>
      <w:proofErr w:type="spellEnd"/>
      <w:r>
        <w:t>/UFCA Convocação de Pré-Cadastro - MENSAGEM AUTOMÁTICA -Prezado(a) RAUL LEONARDO DE ARAÚJO SILVA, você foi convocado(a) para realização de</w:t>
      </w:r>
      <w:r>
        <w:t>... (Fim da descrição)</w:t>
      </w:r>
    </w:p>
    <w:p w14:paraId="0627B4C8" w14:textId="77777777" w:rsidR="0043440F" w:rsidRDefault="0043440F"/>
    <w:p w14:paraId="27017AAD" w14:textId="50A2CF2D" w:rsidR="00B30A90" w:rsidRDefault="00B30A90"/>
    <w:p w14:paraId="7ECBFCE3" w14:textId="1C1899A4" w:rsidR="00B30A90" w:rsidRDefault="009D1D95">
      <w:r>
        <w:t xml:space="preserve">Abra o respectivo e-mail e leia as informações. Constará um </w:t>
      </w:r>
      <w:r>
        <w:rPr>
          <w:b/>
        </w:rPr>
        <w:t>link</w:t>
      </w:r>
      <w:r>
        <w:t xml:space="preserve"> para realizar o pré-cadastro, juntamente com um </w:t>
      </w:r>
      <w:proofErr w:type="spellStart"/>
      <w:r>
        <w:rPr>
          <w:b/>
        </w:rPr>
        <w:t>Email</w:t>
      </w:r>
      <w:proofErr w:type="spellEnd"/>
      <w:r>
        <w:t xml:space="preserve"> e um </w:t>
      </w:r>
      <w:r>
        <w:rPr>
          <w:b/>
        </w:rPr>
        <w:t>Código de acesso</w:t>
      </w:r>
      <w:r>
        <w:t xml:space="preserve">. Clique no </w:t>
      </w:r>
      <w:r>
        <w:rPr>
          <w:b/>
        </w:rPr>
        <w:t>link</w:t>
      </w:r>
    </w:p>
    <w:p w14:paraId="72B17996" w14:textId="25221AE9" w:rsidR="00B30A90" w:rsidRDefault="0043440F">
      <w:pPr>
        <w:ind w:left="-1275"/>
      </w:pPr>
      <w:r>
        <w:rPr>
          <w:noProof/>
        </w:rPr>
        <w:drawing>
          <wp:anchor distT="0" distB="0" distL="114300" distR="114300" simplePos="0" relativeHeight="38" behindDoc="0" locked="0" layoutInCell="1" allowOverlap="1" wp14:anchorId="29FB535F" wp14:editId="05FEA807">
            <wp:simplePos x="0" y="0"/>
            <wp:positionH relativeFrom="column">
              <wp:posOffset>-52705</wp:posOffset>
            </wp:positionH>
            <wp:positionV relativeFrom="paragraph">
              <wp:posOffset>209550</wp:posOffset>
            </wp:positionV>
            <wp:extent cx="6132195" cy="3171825"/>
            <wp:effectExtent l="0" t="0" r="1905" b="9525"/>
            <wp:wrapTight wrapText="bothSides">
              <wp:wrapPolygon edited="0">
                <wp:start x="0" y="0"/>
                <wp:lineTo x="0" y="21535"/>
                <wp:lineTo x="21540" y="21535"/>
                <wp:lineTo x="21540" y="0"/>
                <wp:lineTo x="0" y="0"/>
              </wp:wrapPolygon>
            </wp:wrapTight>
            <wp:docPr id="2" name="Image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171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269B4" w14:textId="77777777" w:rsidR="00B30A90" w:rsidRDefault="00B30A90"/>
    <w:p w14:paraId="14EDDBC3" w14:textId="3C4F02DF" w:rsidR="00B30A90" w:rsidRDefault="009D1D95">
      <w:r>
        <w:t>IMAGEM 2 - Exemplo da caixa de entrada de correio eletrônico com as inf</w:t>
      </w:r>
      <w:r>
        <w:t>ormações:</w:t>
      </w:r>
    </w:p>
    <w:p w14:paraId="3E2DF0EA" w14:textId="77777777" w:rsidR="0043440F" w:rsidRDefault="0043440F"/>
    <w:p w14:paraId="04147241" w14:textId="77777777" w:rsidR="00B30A90" w:rsidRDefault="009D1D95">
      <w:r>
        <w:rPr>
          <w:rStyle w:val="Textodocorpo10"/>
        </w:rPr>
        <w:t xml:space="preserve">UFCA - Convocação de </w:t>
      </w:r>
      <w:r>
        <w:rPr>
          <w:rStyle w:val="Textodocorpo10"/>
          <w:lang w:val="pt-PT" w:eastAsia="pt-PT" w:bidi="pt-PT"/>
        </w:rPr>
        <w:t xml:space="preserve">Pré-Cadastro </w:t>
      </w:r>
      <w:r>
        <w:rPr>
          <w:rStyle w:val="Textodocorpo10"/>
        </w:rPr>
        <w:t xml:space="preserve">- MENSAGEM AUTOMÁTICA </w:t>
      </w:r>
      <w:r>
        <w:rPr>
          <w:rStyle w:val="Textodocorpo106pt"/>
        </w:rPr>
        <w:t>Caixa de entrada</w:t>
      </w:r>
    </w:p>
    <w:p w14:paraId="1F6FD3C0" w14:textId="03801AED" w:rsidR="00B30A90" w:rsidRDefault="009D1D95">
      <w:proofErr w:type="spellStart"/>
      <w:r>
        <w:rPr>
          <w:rStyle w:val="Textodocorpo4Negrito"/>
        </w:rPr>
        <w:t>SIGs</w:t>
      </w:r>
      <w:proofErr w:type="spellEnd"/>
      <w:r>
        <w:rPr>
          <w:rStyle w:val="Textodocorpo4Negrito"/>
        </w:rPr>
        <w:t xml:space="preserve">/UFCA </w:t>
      </w:r>
      <w:hyperlink r:id="rId20" w:history="1">
        <w:r>
          <w:rPr>
            <w:rStyle w:val="Hyperlink"/>
          </w:rPr>
          <w:t>&lt;Sig-naoresponda@ufca.edu.br</w:t>
        </w:r>
      </w:hyperlink>
      <w:r>
        <w:t>&gt;</w:t>
      </w:r>
      <w:r>
        <w:br/>
      </w:r>
      <w:r>
        <w:t xml:space="preserve">para </w:t>
      </w:r>
      <w:proofErr w:type="gramStart"/>
      <w:r>
        <w:t>eu</w:t>
      </w:r>
      <w:proofErr w:type="gramEnd"/>
    </w:p>
    <w:p w14:paraId="6495A85F" w14:textId="77777777" w:rsidR="0043440F" w:rsidRDefault="0043440F"/>
    <w:p w14:paraId="201B1FB4" w14:textId="5C694024" w:rsidR="00B30A90" w:rsidRDefault="009D1D95">
      <w:r>
        <w:t>Prezado(a)</w:t>
      </w:r>
    </w:p>
    <w:p w14:paraId="4B9C03A6" w14:textId="77777777" w:rsidR="00B30A90" w:rsidRDefault="009D1D95">
      <w:r>
        <w:t>Você foi convocado(a) para realização de um pré-cadastro par</w:t>
      </w:r>
      <w:r>
        <w:t>a o curso de ADMINISTRAÇÃO do processo convocatório 2020.1 – Processo Seletivo - SISU 2020.1.</w:t>
      </w:r>
      <w:r>
        <w:br/>
      </w:r>
      <w:r>
        <w:t>Solicitamos que preencha o formulário de pré-cadastro disponível a partir do link abaixo entre, até às 23h59:</w:t>
      </w:r>
    </w:p>
    <w:bookmarkStart w:id="11" w:name="_Hlk29799874"/>
    <w:p w14:paraId="3B44C72E" w14:textId="77777777" w:rsidR="00B30A90" w:rsidRDefault="009D1D95">
      <w:r>
        <w:lastRenderedPageBreak/>
        <w:fldChar w:fldCharType="begin"/>
      </w:r>
      <w:r>
        <w:instrText xml:space="preserve"> HYPERLINK  "https://sig.ufca.edu.br/sigaa/public/</w:instrText>
      </w:r>
      <w:r>
        <w:instrText xml:space="preserve">selecao/convocacao_pre_cadastro/acesso.jsf" </w:instrText>
      </w:r>
      <w:r>
        <w:fldChar w:fldCharType="separate"/>
      </w:r>
      <w:r>
        <w:rPr>
          <w:rStyle w:val="Hyperlink"/>
        </w:rPr>
        <w:t>https://sig.ufca.edu.br/sigaa/public/selecao/convocacao_pre_cadastro/acesso.jsf</w:t>
      </w:r>
      <w:r>
        <w:rPr>
          <w:rStyle w:val="Hyperlink"/>
        </w:rPr>
        <w:fldChar w:fldCharType="end"/>
      </w:r>
    </w:p>
    <w:p w14:paraId="5899FB50" w14:textId="77777777" w:rsidR="00B30A90" w:rsidRDefault="009D1D95">
      <w:r>
        <w:t>Seta indicando a necessidade de clicar no link para realizar o pré-cadastro</w:t>
      </w:r>
    </w:p>
    <w:bookmarkEnd w:id="11"/>
    <w:p w14:paraId="264B1078" w14:textId="77777777" w:rsidR="00B30A90" w:rsidRDefault="009D1D95">
      <w:r>
        <w:t xml:space="preserve">Para ter acesso ao formulário de pré-cadastro, utilize </w:t>
      </w:r>
      <w:r>
        <w:t>os dados abaixo:</w:t>
      </w:r>
    </w:p>
    <w:p w14:paraId="28C38E5B" w14:textId="77777777" w:rsidR="00B30A90" w:rsidRDefault="009D1D95">
      <w:proofErr w:type="spellStart"/>
      <w:r>
        <w:t>Email</w:t>
      </w:r>
      <w:proofErr w:type="spellEnd"/>
      <w:r>
        <w:t>:</w:t>
      </w:r>
    </w:p>
    <w:p w14:paraId="71390CD3" w14:textId="77777777" w:rsidR="00B30A90" w:rsidRDefault="009D1D95">
      <w:r>
        <w:t>Código de acesso:</w:t>
      </w:r>
    </w:p>
    <w:p w14:paraId="34ADFDB4" w14:textId="77777777" w:rsidR="00B30A90" w:rsidRDefault="00B30A90"/>
    <w:p w14:paraId="11EAB065" w14:textId="77777777" w:rsidR="00B30A90" w:rsidRDefault="009D1D95">
      <w:r>
        <w:rPr>
          <w:b/>
        </w:rPr>
        <w:t>Salientamos que o pré-cadastro é uma etapa obrigatória aos candidatos que desejem realizar matrícula na Universidade Federal do Cariri - UFCA para o 1º semestre de 2020.</w:t>
      </w:r>
    </w:p>
    <w:p w14:paraId="737DC989" w14:textId="77777777" w:rsidR="00B30A90" w:rsidRDefault="00B30A90"/>
    <w:p w14:paraId="3BA98B79" w14:textId="77777777" w:rsidR="00B30A90" w:rsidRDefault="009D1D95">
      <w:r>
        <w:t xml:space="preserve">Esta mensagem foi enviada </w:t>
      </w:r>
      <w:r>
        <w:t xml:space="preserve">automaticamente através do Sistema de Gestão de Atividades Acadêmicas (SIGAA). Por favor, não </w:t>
      </w:r>
      <w:proofErr w:type="gramStart"/>
      <w:r>
        <w:t>respondê-la</w:t>
      </w:r>
      <w:proofErr w:type="gramEnd"/>
      <w:r>
        <w:t>.</w:t>
      </w:r>
    </w:p>
    <w:p w14:paraId="725880CA" w14:textId="77777777" w:rsidR="00B30A90" w:rsidRDefault="009D1D95">
      <w:r>
        <w:t xml:space="preserve">No caso de dúvidas, encaminhe-as </w:t>
      </w:r>
      <w:bookmarkStart w:id="12" w:name="_Hlk29803601"/>
      <w:r>
        <w:t xml:space="preserve">para </w:t>
      </w:r>
      <w:proofErr w:type="gramStart"/>
      <w:r>
        <w:t>admissão.prograd@ufca.edu.br</w:t>
      </w:r>
      <w:bookmarkEnd w:id="12"/>
      <w:proofErr w:type="gramEnd"/>
      <w:r>
        <w:t>, ou faça contato através do telefone (88) 3221-9268.(Fim da descrição)</w:t>
      </w:r>
    </w:p>
    <w:p w14:paraId="4851AB6F" w14:textId="77777777" w:rsidR="00B30A90" w:rsidRDefault="00B30A90">
      <w:pPr>
        <w:ind w:left="-1275"/>
      </w:pPr>
    </w:p>
    <w:p w14:paraId="002AAA74" w14:textId="77777777" w:rsidR="00B30A90" w:rsidRDefault="009D1D95">
      <w:r>
        <w:t xml:space="preserve">Você </w:t>
      </w:r>
      <w:r>
        <w:t xml:space="preserve">será redirecionado para a página de pré-cadastro. Utilize o </w:t>
      </w:r>
      <w:proofErr w:type="spellStart"/>
      <w:r>
        <w:rPr>
          <w:b/>
        </w:rPr>
        <w:t>Email</w:t>
      </w:r>
      <w:proofErr w:type="spellEnd"/>
      <w:r>
        <w:t xml:space="preserve"> e </w:t>
      </w:r>
      <w:r>
        <w:rPr>
          <w:b/>
        </w:rPr>
        <w:t>Código de acesso</w:t>
      </w:r>
      <w:r>
        <w:t xml:space="preserve"> do seu correio eletrônico nos campos correspondentes e clique em </w:t>
      </w:r>
      <w:r>
        <w:rPr>
          <w:b/>
        </w:rPr>
        <w:t>Acessar</w:t>
      </w:r>
    </w:p>
    <w:p w14:paraId="7FD9D18B" w14:textId="77777777" w:rsidR="00B30A90" w:rsidRDefault="00B30A90"/>
    <w:p w14:paraId="6248C48C" w14:textId="77777777" w:rsidR="00B30A90" w:rsidRDefault="009D1D95">
      <w:r>
        <w:rPr>
          <w:noProof/>
        </w:rPr>
        <w:drawing>
          <wp:inline distT="0" distB="0" distL="0" distR="0" wp14:anchorId="6549DFF9" wp14:editId="5E2248DE">
            <wp:extent cx="5381640" cy="1352520"/>
            <wp:effectExtent l="19050" t="19050" r="28560" b="1908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40" cy="1352520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A90B40" w14:textId="77777777" w:rsidR="00B30A90" w:rsidRDefault="00B30A90"/>
    <w:p w14:paraId="1C21484E" w14:textId="77777777" w:rsidR="00B30A90" w:rsidRDefault="009D1D95">
      <w:r>
        <w:t>IMAGEM 3 – Página do pré-cadastro online com as informações:</w:t>
      </w:r>
    </w:p>
    <w:p w14:paraId="43DF98B3" w14:textId="77777777" w:rsidR="00B30A90" w:rsidRDefault="009D1D95">
      <w:r>
        <w:t>INFORME OS DADOS PARA ACESSSO</w:t>
      </w:r>
    </w:p>
    <w:p w14:paraId="73F1E5FD" w14:textId="77777777" w:rsidR="00B30A90" w:rsidRDefault="009D1D95">
      <w:r>
        <w:t>E-m</w:t>
      </w:r>
      <w:r>
        <w:t>ail:</w:t>
      </w:r>
    </w:p>
    <w:p w14:paraId="22110862" w14:textId="77777777" w:rsidR="00B30A90" w:rsidRDefault="009D1D95">
      <w:r>
        <w:t>Código de acesso:</w:t>
      </w:r>
    </w:p>
    <w:p w14:paraId="027B599E" w14:textId="77777777" w:rsidR="00B30A90" w:rsidRDefault="009D1D95">
      <w:r>
        <w:t>Menu acessar</w:t>
      </w:r>
    </w:p>
    <w:p w14:paraId="5129B6D9" w14:textId="77777777" w:rsidR="00B30A90" w:rsidRDefault="009D1D95">
      <w:r>
        <w:t>Seta indicando a necessidade de clicar no menu acessar (Fim da descrição)</w:t>
      </w:r>
    </w:p>
    <w:p w14:paraId="4858825E" w14:textId="77777777" w:rsidR="00B30A90" w:rsidRDefault="00B30A90"/>
    <w:p w14:paraId="068E3156" w14:textId="77777777" w:rsidR="00B30A90" w:rsidRDefault="009D1D95">
      <w:r>
        <w:rPr>
          <w:b/>
        </w:rPr>
        <w:t>ATENÇÃO: caso seu nome conste na lista de convocados e você tenha perdido o acesso ao e-mail ou por alguma razão não encontre a mensagem da UFCA</w:t>
      </w:r>
      <w:r>
        <w:rPr>
          <w:b/>
        </w:rPr>
        <w:t xml:space="preserve">, entre em contato nos enviando e-mail para </w:t>
      </w:r>
      <w:hyperlink r:id="rId22" w:history="1">
        <w:r>
          <w:rPr>
            <w:rStyle w:val="Hyperlink"/>
            <w:b/>
          </w:rPr>
          <w:t>sisu@ufca.edu.br</w:t>
        </w:r>
      </w:hyperlink>
      <w:r>
        <w:rPr>
          <w:b/>
        </w:rPr>
        <w:t xml:space="preserve"> e informando os seguintes dados:</w:t>
      </w:r>
    </w:p>
    <w:p w14:paraId="180753E9" w14:textId="77777777" w:rsidR="00B30A90" w:rsidRDefault="00B30A90"/>
    <w:p w14:paraId="6C2AD6CD" w14:textId="77777777" w:rsidR="00B30A90" w:rsidRDefault="009D1D95">
      <w:r>
        <w:rPr>
          <w:b/>
          <w:noProof/>
          <w:sz w:val="24"/>
          <w:szCs w:val="24"/>
        </w:rPr>
        <w:drawing>
          <wp:inline distT="0" distB="0" distL="0" distR="0" wp14:anchorId="64525EB0" wp14:editId="4707714F">
            <wp:extent cx="5188680" cy="2753280"/>
            <wp:effectExtent l="0" t="0" r="0" b="8970"/>
            <wp:docPr id="4" name="Image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680" cy="2753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7F696A" w14:textId="77777777" w:rsidR="00B30A90" w:rsidRDefault="00B30A90">
      <w:pPr>
        <w:rPr>
          <w:sz w:val="24"/>
          <w:szCs w:val="24"/>
        </w:rPr>
      </w:pPr>
    </w:p>
    <w:p w14:paraId="2CFBD390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IMAGEM 4 – Contém as informações abaixo:</w:t>
      </w:r>
    </w:p>
    <w:p w14:paraId="53EFFCCD" w14:textId="77777777" w:rsidR="00B30A90" w:rsidRDefault="009D1D95">
      <w:r>
        <w:rPr>
          <w:b/>
          <w:sz w:val="24"/>
          <w:szCs w:val="24"/>
        </w:rPr>
        <w:t>Para:</w:t>
      </w:r>
      <w:r>
        <w:rPr>
          <w:sz w:val="24"/>
          <w:szCs w:val="24"/>
        </w:rPr>
        <w:t xml:space="preserve"> </w:t>
      </w:r>
      <w:hyperlink r:id="rId24" w:history="1">
        <w:r>
          <w:rPr>
            <w:rStyle w:val="Hyperlink"/>
            <w:sz w:val="24"/>
            <w:szCs w:val="24"/>
          </w:rPr>
          <w:t>sisu@ufca.edu.br</w:t>
        </w:r>
      </w:hyperlink>
    </w:p>
    <w:p w14:paraId="38C214DF" w14:textId="77777777" w:rsidR="00B30A90" w:rsidRDefault="009D1D95">
      <w:r>
        <w:rPr>
          <w:b/>
          <w:sz w:val="24"/>
          <w:szCs w:val="24"/>
        </w:rPr>
        <w:t>Assunto:</w:t>
      </w:r>
      <w:r>
        <w:rPr>
          <w:sz w:val="24"/>
          <w:szCs w:val="24"/>
        </w:rPr>
        <w:t xml:space="preserve"> Não</w:t>
      </w:r>
      <w:r>
        <w:rPr>
          <w:sz w:val="24"/>
          <w:szCs w:val="24"/>
        </w:rPr>
        <w:t xml:space="preserve"> recebi meu código de acesso</w:t>
      </w:r>
    </w:p>
    <w:p w14:paraId="08A78508" w14:textId="77777777" w:rsidR="00B30A90" w:rsidRDefault="009D1D95">
      <w:pPr>
        <w:rPr>
          <w:b/>
          <w:sz w:val="24"/>
          <w:szCs w:val="24"/>
        </w:rPr>
      </w:pPr>
      <w:r>
        <w:rPr>
          <w:b/>
          <w:sz w:val="24"/>
          <w:szCs w:val="24"/>
        </w:rPr>
        <w:t>Informações Pessoais:</w:t>
      </w:r>
    </w:p>
    <w:p w14:paraId="1DA74B77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Número de Inscrição do Enem:</w:t>
      </w:r>
    </w:p>
    <w:p w14:paraId="3606D99D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lastRenderedPageBreak/>
        <w:t>Nome completo:</w:t>
      </w:r>
    </w:p>
    <w:p w14:paraId="3FD73D84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3F5FD6DB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Data de Nascimento:</w:t>
      </w:r>
    </w:p>
    <w:p w14:paraId="5AC26A98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Documento de Identidade:</w:t>
      </w:r>
    </w:p>
    <w:p w14:paraId="6F803DA8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Nome da mãe:</w:t>
      </w:r>
    </w:p>
    <w:p w14:paraId="25CA3A36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Curso escolhido:</w:t>
      </w:r>
    </w:p>
    <w:p w14:paraId="5A27FDE9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>Modalidade de concorrência: (Fim da descrição)</w:t>
      </w:r>
    </w:p>
    <w:p w14:paraId="4B44BABF" w14:textId="77777777" w:rsidR="00B30A90" w:rsidRDefault="00B30A90">
      <w:pPr>
        <w:rPr>
          <w:sz w:val="24"/>
          <w:szCs w:val="24"/>
        </w:rPr>
      </w:pPr>
    </w:p>
    <w:p w14:paraId="26BD08D4" w14:textId="77777777" w:rsidR="00B30A90" w:rsidRDefault="009D1D95">
      <w:pPr>
        <w:rPr>
          <w:sz w:val="24"/>
          <w:szCs w:val="24"/>
        </w:rPr>
      </w:pPr>
      <w:r>
        <w:rPr>
          <w:sz w:val="24"/>
          <w:szCs w:val="24"/>
        </w:rPr>
        <w:t xml:space="preserve">Se o seu nome constar na </w:t>
      </w:r>
      <w:r>
        <w:rPr>
          <w:sz w:val="24"/>
          <w:szCs w:val="24"/>
        </w:rPr>
        <w:t>lista de convocados e as informações estiverem corretas, enviaremos os dados de acesso para que possa seguir os mesmos passos dos demais candidatos.</w:t>
      </w:r>
    </w:p>
    <w:p w14:paraId="3D0885E2" w14:textId="77777777" w:rsidR="00B30A90" w:rsidRDefault="00B30A90">
      <w:pPr>
        <w:rPr>
          <w:sz w:val="24"/>
          <w:szCs w:val="24"/>
        </w:rPr>
      </w:pPr>
    </w:p>
    <w:p w14:paraId="0B04F2EA" w14:textId="77777777" w:rsidR="00B30A90" w:rsidRDefault="009D1D95">
      <w:r>
        <w:rPr>
          <w:sz w:val="24"/>
          <w:szCs w:val="24"/>
        </w:rPr>
        <w:t xml:space="preserve">Após acessar página, o pré-cadastro será dividido em </w:t>
      </w:r>
      <w:r>
        <w:rPr>
          <w:b/>
          <w:sz w:val="24"/>
          <w:szCs w:val="24"/>
        </w:rPr>
        <w:t>6 passos</w:t>
      </w:r>
      <w:r>
        <w:rPr>
          <w:sz w:val="24"/>
          <w:szCs w:val="24"/>
        </w:rPr>
        <w:t>.</w:t>
      </w:r>
    </w:p>
    <w:p w14:paraId="57E7BD3E" w14:textId="77777777" w:rsidR="00B30A90" w:rsidRDefault="00B30A90">
      <w:pPr>
        <w:jc w:val="center"/>
        <w:rPr>
          <w:sz w:val="24"/>
          <w:szCs w:val="24"/>
        </w:rPr>
      </w:pPr>
    </w:p>
    <w:p w14:paraId="7053E33D" w14:textId="77777777" w:rsidR="00B30A90" w:rsidRDefault="009D1D95">
      <w:pPr>
        <w:ind w:left="708"/>
      </w:pPr>
      <w:r>
        <w:rPr>
          <w:b/>
        </w:rPr>
        <w:t xml:space="preserve">1º Passo4: </w:t>
      </w:r>
      <w:r>
        <w:rPr>
          <w:i/>
        </w:rPr>
        <w:t>Confira a opção de curso</w:t>
      </w:r>
    </w:p>
    <w:p w14:paraId="5D4194B1" w14:textId="77777777" w:rsidR="00B30A90" w:rsidRDefault="009D1D95">
      <w:pPr>
        <w:ind w:left="708"/>
      </w:pPr>
      <w:r>
        <w:t>Verifi</w:t>
      </w:r>
      <w:r>
        <w:t xml:space="preserve">que se todas as informações estão corretas e clique em </w:t>
      </w:r>
      <w:r>
        <w:rPr>
          <w:b/>
        </w:rPr>
        <w:t>Avançar &gt;&gt;</w:t>
      </w:r>
    </w:p>
    <w:p w14:paraId="37F23C1E" w14:textId="77777777" w:rsidR="00B30A90" w:rsidRDefault="009D1D95">
      <w:pPr>
        <w:ind w:left="-1133"/>
      </w:pPr>
      <w:r>
        <w:rPr>
          <w:noProof/>
        </w:rPr>
        <w:drawing>
          <wp:anchor distT="0" distB="0" distL="114300" distR="114300" simplePos="0" relativeHeight="39" behindDoc="0" locked="0" layoutInCell="1" allowOverlap="1" wp14:anchorId="0392C8B5" wp14:editId="312A7589">
            <wp:simplePos x="0" y="0"/>
            <wp:positionH relativeFrom="column">
              <wp:posOffset>-147240</wp:posOffset>
            </wp:positionH>
            <wp:positionV relativeFrom="paragraph">
              <wp:posOffset>280800</wp:posOffset>
            </wp:positionV>
            <wp:extent cx="6305040" cy="2213640"/>
            <wp:effectExtent l="19050" t="19050" r="19560" b="15210"/>
            <wp:wrapTight wrapText="bothSides">
              <wp:wrapPolygon edited="0">
                <wp:start x="-65" y="-186"/>
                <wp:lineTo x="-65" y="21563"/>
                <wp:lineTo x="21602" y="21563"/>
                <wp:lineTo x="21602" y="-186"/>
                <wp:lineTo x="-65" y="-186"/>
              </wp:wrapPolygon>
            </wp:wrapTight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040" cy="2213640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2F9215D" w14:textId="77777777" w:rsidR="00B30A90" w:rsidRDefault="00B30A90"/>
    <w:p w14:paraId="0A81DE28" w14:textId="77777777" w:rsidR="00B30A90" w:rsidRDefault="009D1D95">
      <w:r>
        <w:t>IMAGEM 5 – Página da aba do 1º Passo “confira a opção de curso” com as informações:</w:t>
      </w:r>
    </w:p>
    <w:p w14:paraId="33345131" w14:textId="77777777" w:rsidR="00B30A90" w:rsidRDefault="009D1D95">
      <w:r>
        <w:t>OPÇÃO DE CURSO</w:t>
      </w:r>
    </w:p>
    <w:p w14:paraId="791B822A" w14:textId="77777777" w:rsidR="00B30A90" w:rsidRDefault="009D1D95">
      <w:r>
        <w:t>Nome Completo</w:t>
      </w:r>
    </w:p>
    <w:p w14:paraId="2F5D7C65" w14:textId="77777777" w:rsidR="00B30A90" w:rsidRDefault="009D1D95">
      <w:r>
        <w:t>CHAMADA DE PRÉ-CADASTRO</w:t>
      </w:r>
    </w:p>
    <w:p w14:paraId="307A0157" w14:textId="77777777" w:rsidR="00B30A90" w:rsidRDefault="009D1D95">
      <w:r>
        <w:t>Descrição: 1ª Chamada de PRÉ-CADASTRO para BRASILE</w:t>
      </w:r>
      <w:r>
        <w:t>IROS</w:t>
      </w:r>
    </w:p>
    <w:p w14:paraId="5392277E" w14:textId="77777777" w:rsidR="00B30A90" w:rsidRDefault="009D1D95">
      <w:r>
        <w:t>Período: de 25/11/2019 até 25/12/2019</w:t>
      </w:r>
    </w:p>
    <w:p w14:paraId="2901F227" w14:textId="77777777" w:rsidR="00B30A90" w:rsidRDefault="009D1D95">
      <w:r>
        <w:t>Data da Submissão: Não foi submetido</w:t>
      </w:r>
    </w:p>
    <w:p w14:paraId="4AB392CA" w14:textId="77777777" w:rsidR="00B30A90" w:rsidRDefault="009D1D95">
      <w:r>
        <w:t>Curso: ADMINISTRAÇÃO</w:t>
      </w:r>
    </w:p>
    <w:p w14:paraId="66133A4E" w14:textId="77777777" w:rsidR="00B30A90" w:rsidRDefault="009D1D95">
      <w:r>
        <w:t>Modalidade: A00 – Ampla concorrência</w:t>
      </w:r>
    </w:p>
    <w:p w14:paraId="0AB0A3E5" w14:textId="77777777" w:rsidR="00B30A90" w:rsidRDefault="009D1D95">
      <w:r>
        <w:t>Opção de curso: 1ª opção</w:t>
      </w:r>
    </w:p>
    <w:p w14:paraId="358C4EB3" w14:textId="77777777" w:rsidR="00B30A90" w:rsidRDefault="009D1D95">
      <w:r>
        <w:t>Menu sair</w:t>
      </w:r>
    </w:p>
    <w:p w14:paraId="62B3FFF1" w14:textId="77777777" w:rsidR="00B30A90" w:rsidRDefault="009D1D95">
      <w:r>
        <w:t>Menu avançar</w:t>
      </w:r>
    </w:p>
    <w:p w14:paraId="2E6EB55E" w14:textId="77777777" w:rsidR="00B30A90" w:rsidRDefault="009D1D95">
      <w:r>
        <w:t xml:space="preserve">Seta indicando a necessidade de clicar menu avançar (Fim da </w:t>
      </w:r>
      <w:r>
        <w:t>descrição)</w:t>
      </w:r>
    </w:p>
    <w:p w14:paraId="68309171" w14:textId="77777777" w:rsidR="00B30A90" w:rsidRDefault="00B30A90">
      <w:pPr>
        <w:ind w:left="708"/>
        <w:rPr>
          <w:b/>
        </w:rPr>
      </w:pPr>
    </w:p>
    <w:p w14:paraId="2A488208" w14:textId="77777777" w:rsidR="00B30A90" w:rsidRDefault="009D1D95">
      <w:r>
        <w:rPr>
          <w:b/>
        </w:rPr>
        <w:tab/>
        <w:t xml:space="preserve">2º Passo: </w:t>
      </w:r>
      <w:r>
        <w:rPr>
          <w:i/>
        </w:rPr>
        <w:t>Informe dados pessoais</w:t>
      </w:r>
    </w:p>
    <w:p w14:paraId="3AB1288D" w14:textId="77777777" w:rsidR="00B30A90" w:rsidRDefault="009D1D95">
      <w:pPr>
        <w:ind w:left="708"/>
      </w:pPr>
      <w:r>
        <w:t xml:space="preserve">Os campos com - </w:t>
      </w:r>
      <w:r>
        <w:rPr>
          <w:b/>
        </w:rPr>
        <w:t xml:space="preserve">* </w:t>
      </w:r>
      <w:r>
        <w:t xml:space="preserve">- devem ser preenchidos </w:t>
      </w:r>
      <w:r>
        <w:rPr>
          <w:b/>
        </w:rPr>
        <w:t>obrigatoriamente</w:t>
      </w:r>
      <w:r>
        <w:t>. Tente preencher o máximo de campos não obrigatórios possíveis, informação nunca é demais.</w:t>
      </w:r>
    </w:p>
    <w:p w14:paraId="396D732D" w14:textId="77777777" w:rsidR="00B30A90" w:rsidRDefault="009D1D95">
      <w:pPr>
        <w:ind w:left="708"/>
      </w:pPr>
      <w:r>
        <w:t xml:space="preserve">Após preencher, clique em </w:t>
      </w:r>
      <w:r>
        <w:rPr>
          <w:b/>
        </w:rPr>
        <w:t>Avançar &gt;&gt;</w:t>
      </w:r>
    </w:p>
    <w:p w14:paraId="36E869E7" w14:textId="77777777" w:rsidR="00B30A90" w:rsidRDefault="00B30A90">
      <w:pPr>
        <w:ind w:left="-1133"/>
      </w:pPr>
    </w:p>
    <w:p w14:paraId="0D33939F" w14:textId="77777777" w:rsidR="00B30A90" w:rsidRDefault="009D1D95">
      <w:r>
        <w:rPr>
          <w:noProof/>
        </w:rPr>
        <w:lastRenderedPageBreak/>
        <w:drawing>
          <wp:inline distT="0" distB="0" distL="0" distR="0" wp14:anchorId="44EBE1EF" wp14:editId="28476D82">
            <wp:extent cx="5733360" cy="3060000"/>
            <wp:effectExtent l="19050" t="19050" r="19740" b="261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360" cy="3060000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B2DFEE" w14:textId="77777777" w:rsidR="00B30A90" w:rsidRDefault="00B30A90">
      <w:pPr>
        <w:ind w:left="708"/>
        <w:rPr>
          <w:b/>
        </w:rPr>
      </w:pPr>
    </w:p>
    <w:p w14:paraId="7F456488" w14:textId="77777777" w:rsidR="00B30A90" w:rsidRDefault="009D1D95">
      <w:r>
        <w:t xml:space="preserve">IMAGEM 6 – </w:t>
      </w:r>
      <w:r>
        <w:t>Página da aba do 2º passo “informe os dados pessoais” com as informações:</w:t>
      </w:r>
    </w:p>
    <w:p w14:paraId="242EA2A7" w14:textId="77777777" w:rsidR="00B30A90" w:rsidRDefault="009D1D95">
      <w:r>
        <w:t>Nome completo:</w:t>
      </w:r>
    </w:p>
    <w:p w14:paraId="2C22B437" w14:textId="77777777" w:rsidR="00B30A90" w:rsidRDefault="009D1D95">
      <w:r>
        <w:t>*Data de nascimento</w:t>
      </w:r>
    </w:p>
    <w:p w14:paraId="4A6869C3" w14:textId="77777777" w:rsidR="00B30A90" w:rsidRDefault="009D1D95">
      <w:r>
        <w:t>*Sexo: Masculino ou feminino</w:t>
      </w:r>
    </w:p>
    <w:p w14:paraId="22AE3821" w14:textId="77777777" w:rsidR="00B30A90" w:rsidRDefault="009D1D95">
      <w:r>
        <w:t>*Estado civil: Menu para escolha de opção</w:t>
      </w:r>
    </w:p>
    <w:p w14:paraId="10AC1F1C" w14:textId="77777777" w:rsidR="00B30A90" w:rsidRDefault="009D1D95">
      <w:r>
        <w:t>*Nome da mãe</w:t>
      </w:r>
    </w:p>
    <w:p w14:paraId="363235D6" w14:textId="77777777" w:rsidR="00B30A90" w:rsidRDefault="009D1D95">
      <w:r>
        <w:t>Nome do pai</w:t>
      </w:r>
    </w:p>
    <w:p w14:paraId="3F482337" w14:textId="77777777" w:rsidR="00B30A90" w:rsidRDefault="009D1D95">
      <w:r>
        <w:t>Tipo Sanguíneo: Menu para escolha de opção</w:t>
      </w:r>
    </w:p>
    <w:p w14:paraId="4D7BD1F7" w14:textId="77777777" w:rsidR="00B30A90" w:rsidRDefault="009D1D95">
      <w:r>
        <w:t>*Raça: M</w:t>
      </w:r>
      <w:r>
        <w:t>enu para escolha de opção</w:t>
      </w:r>
    </w:p>
    <w:p w14:paraId="2232DA88" w14:textId="77777777" w:rsidR="00B30A90" w:rsidRDefault="009D1D95">
      <w:r>
        <w:t>*Necessidade especial: Menu para escolha de opção</w:t>
      </w:r>
    </w:p>
    <w:p w14:paraId="13F6592B" w14:textId="77777777" w:rsidR="00B30A90" w:rsidRDefault="009D1D95">
      <w:r>
        <w:t>*Escola onde cursou o ensino médio</w:t>
      </w:r>
    </w:p>
    <w:p w14:paraId="6CC77E37" w14:textId="77777777" w:rsidR="00B30A90" w:rsidRDefault="009D1D95">
      <w:r>
        <w:t>*Tipo de escola onde cursou o ensino médio: Menu para escolha de opção</w:t>
      </w:r>
    </w:p>
    <w:p w14:paraId="3C41FBA4" w14:textId="77777777" w:rsidR="00B30A90" w:rsidRDefault="009D1D95">
      <w:r>
        <w:t>*Quantidade de anos cursados no ensino médio público: Menu para escolha de</w:t>
      </w:r>
      <w:r>
        <w:t xml:space="preserve"> opção</w:t>
      </w:r>
    </w:p>
    <w:p w14:paraId="4A5F9F90" w14:textId="77777777" w:rsidR="00B30A90" w:rsidRDefault="009D1D95">
      <w:r>
        <w:t>*Ano de conclusão do ensino médio</w:t>
      </w:r>
    </w:p>
    <w:p w14:paraId="5179411C" w14:textId="77777777" w:rsidR="00B30A90" w:rsidRDefault="009D1D95">
      <w:r>
        <w:t>Naturalidade/Nacionalidade</w:t>
      </w:r>
    </w:p>
    <w:p w14:paraId="33C3BB4B" w14:textId="77777777" w:rsidR="00B30A90" w:rsidRDefault="009D1D95">
      <w:r>
        <w:t>*País de naturalidade: Menu para escolha de opção</w:t>
      </w:r>
    </w:p>
    <w:p w14:paraId="76F50A34" w14:textId="77777777" w:rsidR="00B30A90" w:rsidRDefault="009D1D95">
      <w:r>
        <w:t>*UF de naturalidade: Menu para escolha de opção</w:t>
      </w:r>
    </w:p>
    <w:p w14:paraId="3195648D" w14:textId="77777777" w:rsidR="00B30A90" w:rsidRDefault="009D1D95">
      <w:r>
        <w:t>*Município de naturalidade: Menu para escolha de opção</w:t>
      </w:r>
    </w:p>
    <w:p w14:paraId="4B3F5235" w14:textId="77777777" w:rsidR="00B30A90" w:rsidRDefault="009D1D95">
      <w:r>
        <w:t>Município de naturalidade (outro)</w:t>
      </w:r>
    </w:p>
    <w:p w14:paraId="5741A50D" w14:textId="77777777" w:rsidR="00B30A90" w:rsidRDefault="009D1D95">
      <w:r>
        <w:t>*</w:t>
      </w:r>
      <w:r>
        <w:t>País de nacionalidade: Menu para escolha de opção</w:t>
      </w:r>
    </w:p>
    <w:p w14:paraId="0C65CFD9" w14:textId="77777777" w:rsidR="00B30A90" w:rsidRDefault="009D1D95">
      <w:r>
        <w:t>Menu sair</w:t>
      </w:r>
    </w:p>
    <w:p w14:paraId="38E36F6E" w14:textId="77777777" w:rsidR="00B30A90" w:rsidRDefault="009D1D95">
      <w:r>
        <w:t>Menu retornar</w:t>
      </w:r>
    </w:p>
    <w:p w14:paraId="0836A043" w14:textId="77777777" w:rsidR="00B30A90" w:rsidRDefault="009D1D95">
      <w:r>
        <w:t>Menu avançar</w:t>
      </w:r>
    </w:p>
    <w:p w14:paraId="32AEE0E4" w14:textId="77777777" w:rsidR="00B30A90" w:rsidRDefault="009D1D95">
      <w:r>
        <w:t xml:space="preserve">Seta indicando a necessidade de </w:t>
      </w:r>
      <w:r>
        <w:t>clicar menu avançar (Fim da descrição)</w:t>
      </w:r>
    </w:p>
    <w:p w14:paraId="79F6474B" w14:textId="77777777" w:rsidR="00B30A90" w:rsidRDefault="00B30A90"/>
    <w:p w14:paraId="7819F87C" w14:textId="77777777" w:rsidR="00B30A90" w:rsidRDefault="009D1D95">
      <w:r>
        <w:t xml:space="preserve">(4) As telas do sistema são ilustrativas e podem ter sido atualizadas até o </w:t>
      </w:r>
      <w:r>
        <w:t>procedimento vigente.</w:t>
      </w:r>
    </w:p>
    <w:p w14:paraId="175EB126" w14:textId="77777777" w:rsidR="00B30A90" w:rsidRDefault="00B30A90">
      <w:pPr>
        <w:ind w:left="708"/>
        <w:rPr>
          <w:b/>
        </w:rPr>
      </w:pPr>
    </w:p>
    <w:p w14:paraId="26BEBB46" w14:textId="77777777" w:rsidR="00B30A90" w:rsidRDefault="009D1D95">
      <w:pPr>
        <w:ind w:left="708"/>
      </w:pPr>
      <w:r>
        <w:rPr>
          <w:b/>
        </w:rPr>
        <w:t xml:space="preserve">3º Passo: </w:t>
      </w:r>
      <w:r>
        <w:t>Informe dados de documentos pessoais</w:t>
      </w:r>
    </w:p>
    <w:p w14:paraId="7E23364E" w14:textId="77777777" w:rsidR="00B30A90" w:rsidRDefault="009D1D95">
      <w:pPr>
        <w:ind w:left="708"/>
      </w:pPr>
      <w:r>
        <w:t xml:space="preserve">Os campos com - </w:t>
      </w:r>
      <w:r>
        <w:rPr>
          <w:b/>
        </w:rPr>
        <w:t xml:space="preserve">* </w:t>
      </w:r>
      <w:r>
        <w:t xml:space="preserve">- devem ser preenchidos </w:t>
      </w:r>
      <w:r>
        <w:rPr>
          <w:b/>
        </w:rPr>
        <w:t>obrigatoriamente</w:t>
      </w:r>
      <w:r>
        <w:t>.</w:t>
      </w:r>
    </w:p>
    <w:p w14:paraId="27E75249" w14:textId="77777777" w:rsidR="00B30A90" w:rsidRDefault="009D1D95">
      <w:pPr>
        <w:ind w:left="708"/>
      </w:pPr>
      <w:r>
        <w:t xml:space="preserve">Após preencher, clique em </w:t>
      </w:r>
      <w:r>
        <w:rPr>
          <w:b/>
        </w:rPr>
        <w:t>Avançar &gt;&gt;</w:t>
      </w:r>
    </w:p>
    <w:p w14:paraId="704C8F69" w14:textId="77777777" w:rsidR="00B30A90" w:rsidRDefault="00B30A90">
      <w:pPr>
        <w:ind w:left="708"/>
        <w:jc w:val="both"/>
        <w:rPr>
          <w:b/>
        </w:rPr>
      </w:pPr>
    </w:p>
    <w:p w14:paraId="4426A7A1" w14:textId="77777777" w:rsidR="00B30A90" w:rsidRDefault="009D1D95">
      <w:pPr>
        <w:ind w:left="708"/>
        <w:jc w:val="both"/>
      </w:pPr>
      <w:r>
        <w:rPr>
          <w:b/>
        </w:rPr>
        <w:t xml:space="preserve">Obs.: </w:t>
      </w:r>
      <w:r>
        <w:t xml:space="preserve">Não será mostrado os campos referentes a </w:t>
      </w:r>
      <w:r>
        <w:rPr>
          <w:b/>
        </w:rPr>
        <w:t xml:space="preserve">Certificado Militar </w:t>
      </w:r>
      <w:r>
        <w:t xml:space="preserve">caso o </w:t>
      </w:r>
      <w:r>
        <w:t>candidato seja do sexo feminino</w:t>
      </w:r>
    </w:p>
    <w:p w14:paraId="19F9A854" w14:textId="77777777" w:rsidR="00B30A90" w:rsidRDefault="009D1D95">
      <w:pPr>
        <w:ind w:left="-1133"/>
      </w:pPr>
      <w:r>
        <w:rPr>
          <w:noProof/>
        </w:rPr>
        <w:lastRenderedPageBreak/>
        <w:drawing>
          <wp:anchor distT="0" distB="0" distL="114300" distR="114300" simplePos="0" relativeHeight="40" behindDoc="0" locked="0" layoutInCell="1" allowOverlap="1" wp14:anchorId="5740EC57" wp14:editId="6B8454B9">
            <wp:simplePos x="0" y="0"/>
            <wp:positionH relativeFrom="column">
              <wp:posOffset>194945</wp:posOffset>
            </wp:positionH>
            <wp:positionV relativeFrom="paragraph">
              <wp:posOffset>21590</wp:posOffset>
            </wp:positionV>
            <wp:extent cx="5924550" cy="3724275"/>
            <wp:effectExtent l="19050" t="19050" r="19050" b="28575"/>
            <wp:wrapTight wrapText="bothSides">
              <wp:wrapPolygon edited="0">
                <wp:start x="-69" y="-110"/>
                <wp:lineTo x="-69" y="21655"/>
                <wp:lineTo x="21600" y="21655"/>
                <wp:lineTo x="21600" y="-110"/>
                <wp:lineTo x="-69" y="-110"/>
              </wp:wrapPolygon>
            </wp:wrapTight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B5404" w14:textId="77777777" w:rsidR="00B30A90" w:rsidRDefault="00B30A90">
      <w:pPr>
        <w:ind w:left="-1133"/>
        <w:rPr>
          <w:b/>
        </w:rPr>
      </w:pPr>
    </w:p>
    <w:p w14:paraId="4292EB74" w14:textId="77777777" w:rsidR="00B30A90" w:rsidRDefault="009D1D95">
      <w:r>
        <w:t>IMAGEM 7 – Página da aba do 3º passo “informe dados de documentos pessoais” com as informações:</w:t>
      </w:r>
    </w:p>
    <w:p w14:paraId="195F9E5B" w14:textId="77777777" w:rsidR="00B30A90" w:rsidRDefault="009D1D95">
      <w:r>
        <w:t>DADOS DOCUMENTAIS</w:t>
      </w:r>
    </w:p>
    <w:p w14:paraId="044ABB0A" w14:textId="77777777" w:rsidR="00B30A90" w:rsidRDefault="009D1D95">
      <w:r>
        <w:t>*Cadastro de Pessoa Física (CPF)</w:t>
      </w:r>
    </w:p>
    <w:p w14:paraId="41F62807" w14:textId="77777777" w:rsidR="00B30A90" w:rsidRDefault="009D1D95">
      <w:r>
        <w:t>Documento de Identidade</w:t>
      </w:r>
    </w:p>
    <w:p w14:paraId="1B6A73A1" w14:textId="77777777" w:rsidR="00B30A90" w:rsidRDefault="009D1D95">
      <w:r>
        <w:t>*Número de identidade</w:t>
      </w:r>
    </w:p>
    <w:p w14:paraId="5DE2AE38" w14:textId="77777777" w:rsidR="00B30A90" w:rsidRDefault="009D1D95">
      <w:r>
        <w:t>*Órgão de expedição (Sigla)</w:t>
      </w:r>
    </w:p>
    <w:p w14:paraId="5C42862A" w14:textId="77777777" w:rsidR="00B30A90" w:rsidRDefault="009D1D95">
      <w:r>
        <w:t>*UF de expedição: Menu para escolha de opção</w:t>
      </w:r>
    </w:p>
    <w:p w14:paraId="7F21E1B4" w14:textId="77777777" w:rsidR="00B30A90" w:rsidRDefault="009D1D95">
      <w:r>
        <w:t>*Data de expedição</w:t>
      </w:r>
    </w:p>
    <w:p w14:paraId="51DCBE89" w14:textId="77777777" w:rsidR="00B30A90" w:rsidRDefault="009D1D95">
      <w:r>
        <w:t>Título de Eleitor</w:t>
      </w:r>
    </w:p>
    <w:p w14:paraId="1C866942" w14:textId="77777777" w:rsidR="00B30A90" w:rsidRDefault="009D1D95">
      <w:r>
        <w:t>*Número do título de eleitor</w:t>
      </w:r>
    </w:p>
    <w:p w14:paraId="6B80DA7F" w14:textId="77777777" w:rsidR="00B30A90" w:rsidRDefault="009D1D95">
      <w:r>
        <w:t>*Zona</w:t>
      </w:r>
    </w:p>
    <w:p w14:paraId="494B2BF4" w14:textId="77777777" w:rsidR="00B30A90" w:rsidRDefault="009D1D95">
      <w:r>
        <w:t>*Seção</w:t>
      </w:r>
    </w:p>
    <w:p w14:paraId="63E2062E" w14:textId="77777777" w:rsidR="00B30A90" w:rsidRDefault="009D1D95">
      <w:r>
        <w:t>*UF de expedição: Menu para escolha de opção</w:t>
      </w:r>
    </w:p>
    <w:p w14:paraId="71140B0B" w14:textId="77777777" w:rsidR="00B30A90" w:rsidRDefault="009D1D95">
      <w:r>
        <w:t>Certificado Militar</w:t>
      </w:r>
    </w:p>
    <w:p w14:paraId="28F89A43" w14:textId="77777777" w:rsidR="00B30A90" w:rsidRDefault="009D1D95">
      <w:r>
        <w:t>*Número de certificado militar</w:t>
      </w:r>
    </w:p>
    <w:p w14:paraId="6442BA27" w14:textId="77777777" w:rsidR="00B30A90" w:rsidRDefault="009D1D95">
      <w:r>
        <w:t>*Série</w:t>
      </w:r>
    </w:p>
    <w:p w14:paraId="6EEC64C0" w14:textId="77777777" w:rsidR="00B30A90" w:rsidRDefault="009D1D95">
      <w:r>
        <w:t>*Categoria</w:t>
      </w:r>
    </w:p>
    <w:p w14:paraId="7DE1F9E1" w14:textId="77777777" w:rsidR="00B30A90" w:rsidRDefault="009D1D95">
      <w:r>
        <w:t>*Órgão de Expediçã</w:t>
      </w:r>
      <w:r>
        <w:t>o (Sigla)</w:t>
      </w:r>
    </w:p>
    <w:p w14:paraId="613C2EBD" w14:textId="77777777" w:rsidR="00B30A90" w:rsidRDefault="009D1D95">
      <w:r>
        <w:t>*Data de expedição</w:t>
      </w:r>
    </w:p>
    <w:p w14:paraId="5CD9E831" w14:textId="77777777" w:rsidR="00B30A90" w:rsidRDefault="009D1D95">
      <w:r>
        <w:t>Menu sair</w:t>
      </w:r>
    </w:p>
    <w:p w14:paraId="2EAD9058" w14:textId="77777777" w:rsidR="00B30A90" w:rsidRDefault="009D1D95">
      <w:r>
        <w:t>Menu retornar</w:t>
      </w:r>
    </w:p>
    <w:p w14:paraId="53875310" w14:textId="77777777" w:rsidR="00B30A90" w:rsidRDefault="009D1D95">
      <w:r>
        <w:t>Menu avançar</w:t>
      </w:r>
    </w:p>
    <w:p w14:paraId="098A7784" w14:textId="77777777" w:rsidR="00B30A90" w:rsidRDefault="009D1D95">
      <w:r>
        <w:t xml:space="preserve">Seta indicando a necessidade de </w:t>
      </w:r>
      <w:r>
        <w:t>clicar menu avançar (Fim da descrição)</w:t>
      </w:r>
    </w:p>
    <w:p w14:paraId="2017A93E" w14:textId="77777777" w:rsidR="00B30A90" w:rsidRDefault="00B30A90">
      <w:pPr>
        <w:ind w:left="708"/>
        <w:rPr>
          <w:b/>
        </w:rPr>
      </w:pPr>
    </w:p>
    <w:p w14:paraId="46C48265" w14:textId="77777777" w:rsidR="00B30A90" w:rsidRDefault="009D1D95">
      <w:pPr>
        <w:ind w:left="708"/>
      </w:pPr>
      <w:r>
        <w:rPr>
          <w:b/>
        </w:rPr>
        <w:t xml:space="preserve">4º Passo: </w:t>
      </w:r>
      <w:r>
        <w:rPr>
          <w:i/>
        </w:rPr>
        <w:t>Informe dados de contato e endereço</w:t>
      </w:r>
    </w:p>
    <w:p w14:paraId="7BCB327B" w14:textId="77777777" w:rsidR="00B30A90" w:rsidRDefault="009D1D95">
      <w:pPr>
        <w:ind w:left="708"/>
        <w:jc w:val="both"/>
      </w:pPr>
      <w:r>
        <w:t xml:space="preserve">Os campos com - </w:t>
      </w:r>
      <w:r>
        <w:rPr>
          <w:b/>
        </w:rPr>
        <w:t xml:space="preserve">* </w:t>
      </w:r>
      <w:r>
        <w:t xml:space="preserve">- devem ser preenchidos </w:t>
      </w:r>
      <w:r>
        <w:rPr>
          <w:b/>
        </w:rPr>
        <w:t>obrigatoriamente</w:t>
      </w:r>
      <w:r>
        <w:t>. Tente preencher o máximo de campos não obrigatórios possíveis, informação nunca é demais.</w:t>
      </w:r>
    </w:p>
    <w:p w14:paraId="3D5C9810" w14:textId="77777777" w:rsidR="00B30A90" w:rsidRDefault="009D1D95">
      <w:pPr>
        <w:ind w:left="708"/>
      </w:pPr>
      <w:r>
        <w:t xml:space="preserve">Após preencher, clique em </w:t>
      </w:r>
      <w:r>
        <w:rPr>
          <w:b/>
        </w:rPr>
        <w:t>Avançar &gt;&gt;</w:t>
      </w:r>
    </w:p>
    <w:p w14:paraId="24426F90" w14:textId="77777777" w:rsidR="00B30A90" w:rsidRDefault="00B30A90">
      <w:pPr>
        <w:ind w:left="-1133"/>
      </w:pPr>
    </w:p>
    <w:p w14:paraId="23BEA14F" w14:textId="77777777" w:rsidR="00B30A90" w:rsidRDefault="00B30A90">
      <w:pPr>
        <w:ind w:left="-1133"/>
      </w:pPr>
    </w:p>
    <w:p w14:paraId="633F1DCD" w14:textId="77777777" w:rsidR="00B30A90" w:rsidRDefault="00B30A90">
      <w:pPr>
        <w:ind w:left="-1133"/>
      </w:pPr>
    </w:p>
    <w:p w14:paraId="076733F8" w14:textId="77777777" w:rsidR="00B30A90" w:rsidRDefault="00B30A90">
      <w:pPr>
        <w:ind w:left="-1133"/>
      </w:pPr>
    </w:p>
    <w:p w14:paraId="1D415330" w14:textId="77777777" w:rsidR="00B30A90" w:rsidRDefault="00B30A90">
      <w:pPr>
        <w:ind w:left="-1133"/>
      </w:pPr>
    </w:p>
    <w:p w14:paraId="6E2124B6" w14:textId="77777777" w:rsidR="00B30A90" w:rsidRDefault="00B30A90">
      <w:pPr>
        <w:ind w:left="-1133"/>
      </w:pPr>
    </w:p>
    <w:p w14:paraId="088A56E0" w14:textId="77777777" w:rsidR="00B30A90" w:rsidRDefault="00B30A90">
      <w:pPr>
        <w:ind w:left="-1133"/>
      </w:pPr>
    </w:p>
    <w:p w14:paraId="3E33937C" w14:textId="77777777" w:rsidR="00B30A90" w:rsidRDefault="009D1D95">
      <w:pPr>
        <w:ind w:left="-1133"/>
      </w:pPr>
      <w:r>
        <w:rPr>
          <w:noProof/>
        </w:rPr>
        <w:lastRenderedPageBreak/>
        <w:drawing>
          <wp:anchor distT="0" distB="0" distL="114300" distR="114300" simplePos="0" relativeHeight="41" behindDoc="0" locked="0" layoutInCell="1" allowOverlap="1" wp14:anchorId="52ED81BC" wp14:editId="3B3E1818">
            <wp:simplePos x="0" y="0"/>
            <wp:positionH relativeFrom="margin">
              <wp:posOffset>4445</wp:posOffset>
            </wp:positionH>
            <wp:positionV relativeFrom="paragraph">
              <wp:posOffset>21590</wp:posOffset>
            </wp:positionV>
            <wp:extent cx="5829300" cy="2943225"/>
            <wp:effectExtent l="19050" t="19050" r="19050" b="28575"/>
            <wp:wrapTight wrapText="bothSides">
              <wp:wrapPolygon edited="0">
                <wp:start x="-71" y="-140"/>
                <wp:lineTo x="-71" y="21670"/>
                <wp:lineTo x="21600" y="21670"/>
                <wp:lineTo x="21600" y="-140"/>
                <wp:lineTo x="-71" y="-140"/>
              </wp:wrapPolygon>
            </wp:wrapTight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3225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DDA28" w14:textId="77777777" w:rsidR="00B30A90" w:rsidRDefault="00B30A90">
      <w:pPr>
        <w:ind w:left="-1133"/>
      </w:pPr>
    </w:p>
    <w:p w14:paraId="37970FC4" w14:textId="77777777" w:rsidR="00B30A90" w:rsidRDefault="00B30A90">
      <w:pPr>
        <w:ind w:left="-1133"/>
      </w:pPr>
    </w:p>
    <w:p w14:paraId="3944A6DF" w14:textId="77777777" w:rsidR="00B30A90" w:rsidRDefault="009D1D95">
      <w:r>
        <w:t>IMAGEM 8– Página da aba do 4º passo “Informe dados de contato e endereço” com as informações:</w:t>
      </w:r>
    </w:p>
    <w:p w14:paraId="19C29C98" w14:textId="77777777" w:rsidR="00B30A90" w:rsidRDefault="009D1D95">
      <w:r>
        <w:t>DADOS</w:t>
      </w:r>
      <w:r>
        <w:t xml:space="preserve"> DE CONTATO E ENDEREÇO</w:t>
      </w:r>
    </w:p>
    <w:p w14:paraId="59FE360E" w14:textId="77777777" w:rsidR="00B30A90" w:rsidRDefault="009D1D95">
      <w:r>
        <w:t>E-mail</w:t>
      </w:r>
    </w:p>
    <w:p w14:paraId="086C91D4" w14:textId="77777777" w:rsidR="00B30A90" w:rsidRDefault="009D1D95">
      <w:r>
        <w:t>*Telefone de contato 1 (Com DDD)</w:t>
      </w:r>
    </w:p>
    <w:p w14:paraId="48232438" w14:textId="77777777" w:rsidR="00B30A90" w:rsidRDefault="009D1D95">
      <w:r>
        <w:t>Telefone de contato 2 (Com DDD)</w:t>
      </w:r>
    </w:p>
    <w:p w14:paraId="073146A6" w14:textId="77777777" w:rsidR="00B30A90" w:rsidRDefault="009D1D95">
      <w:r>
        <w:t>Telefone de contato de emergência (Com DDD)</w:t>
      </w:r>
    </w:p>
    <w:p w14:paraId="086FFAAA" w14:textId="77777777" w:rsidR="00B30A90" w:rsidRDefault="009D1D95">
      <w:r>
        <w:t>Nome para contato de emergência</w:t>
      </w:r>
    </w:p>
    <w:p w14:paraId="4AF0139D" w14:textId="77777777" w:rsidR="00B30A90" w:rsidRDefault="009D1D95">
      <w:r>
        <w:t>ENDEREÇO</w:t>
      </w:r>
    </w:p>
    <w:p w14:paraId="772D4F4A" w14:textId="77777777" w:rsidR="00B30A90" w:rsidRDefault="009D1D95">
      <w:r>
        <w:t>*Tipo de logradouro do endereço: Menu para escolha de opção</w:t>
      </w:r>
    </w:p>
    <w:p w14:paraId="2047C13F" w14:textId="77777777" w:rsidR="00B30A90" w:rsidRDefault="009D1D95">
      <w:r>
        <w:t>*Logradouro</w:t>
      </w:r>
    </w:p>
    <w:p w14:paraId="7BCD4EFF" w14:textId="77777777" w:rsidR="00B30A90" w:rsidRDefault="009D1D95">
      <w:r>
        <w:t>*Número</w:t>
      </w:r>
    </w:p>
    <w:p w14:paraId="0E5C86EC" w14:textId="77777777" w:rsidR="00B30A90" w:rsidRDefault="009D1D95">
      <w:r>
        <w:t>*Bairro</w:t>
      </w:r>
    </w:p>
    <w:p w14:paraId="0EB0CFFF" w14:textId="77777777" w:rsidR="00B30A90" w:rsidRDefault="009D1D95">
      <w:r>
        <w:t>Complemento</w:t>
      </w:r>
    </w:p>
    <w:p w14:paraId="30282F52" w14:textId="77777777" w:rsidR="00B30A90" w:rsidRDefault="009D1D95">
      <w:r>
        <w:t>*CEP</w:t>
      </w:r>
    </w:p>
    <w:p w14:paraId="10AC33C9" w14:textId="77777777" w:rsidR="00B30A90" w:rsidRDefault="009D1D95">
      <w:r>
        <w:t>*UF (Unidade Federativa): Menu para escolha de opção</w:t>
      </w:r>
    </w:p>
    <w:p w14:paraId="394B5513" w14:textId="77777777" w:rsidR="00B30A90" w:rsidRDefault="009D1D95">
      <w:r>
        <w:t>*Município: Menu para escolha de opção</w:t>
      </w:r>
    </w:p>
    <w:p w14:paraId="1A0B9671" w14:textId="77777777" w:rsidR="00B30A90" w:rsidRDefault="009D1D95">
      <w:r>
        <w:t>Menu sair</w:t>
      </w:r>
    </w:p>
    <w:p w14:paraId="49972D0A" w14:textId="77777777" w:rsidR="00B30A90" w:rsidRDefault="009D1D95">
      <w:r>
        <w:t>Menu retornar</w:t>
      </w:r>
    </w:p>
    <w:p w14:paraId="47A7B71E" w14:textId="77777777" w:rsidR="00B30A90" w:rsidRDefault="009D1D95">
      <w:r>
        <w:t>Menu avançar</w:t>
      </w:r>
    </w:p>
    <w:p w14:paraId="0828D59D" w14:textId="77777777" w:rsidR="00B30A90" w:rsidRDefault="009D1D95">
      <w:r>
        <w:t>Seta indicando a necessidade de clicar menu avançar (Fim da descrição)</w:t>
      </w:r>
    </w:p>
    <w:p w14:paraId="2197A81A" w14:textId="77777777" w:rsidR="00B30A90" w:rsidRDefault="00B30A90">
      <w:pPr>
        <w:ind w:left="708"/>
        <w:rPr>
          <w:b/>
        </w:rPr>
      </w:pPr>
    </w:p>
    <w:p w14:paraId="5218AC89" w14:textId="77777777" w:rsidR="00B30A90" w:rsidRDefault="00B30A90">
      <w:pPr>
        <w:ind w:left="708"/>
        <w:rPr>
          <w:b/>
        </w:rPr>
      </w:pPr>
    </w:p>
    <w:p w14:paraId="179FDB5D" w14:textId="77777777" w:rsidR="00B30A90" w:rsidRDefault="009D1D95">
      <w:pPr>
        <w:ind w:left="708"/>
      </w:pPr>
      <w:r>
        <w:rPr>
          <w:b/>
        </w:rPr>
        <w:t>5º Passo:</w:t>
      </w:r>
      <w:r>
        <w:t xml:space="preserve"> Adicione documentos anexos</w:t>
      </w:r>
    </w:p>
    <w:p w14:paraId="6AAF3F39" w14:textId="77777777" w:rsidR="00B30A90" w:rsidRDefault="00B30A90">
      <w:pPr>
        <w:ind w:left="708"/>
      </w:pPr>
    </w:p>
    <w:p w14:paraId="60194FA3" w14:textId="77777777" w:rsidR="00B30A90" w:rsidRDefault="009D1D95">
      <w:pPr>
        <w:ind w:left="708"/>
      </w:pPr>
      <w:r>
        <w:t xml:space="preserve">Envie os arquivos digitalizados em formato </w:t>
      </w:r>
      <w:proofErr w:type="spellStart"/>
      <w:r>
        <w:t>pdf</w:t>
      </w:r>
      <w:proofErr w:type="spellEnd"/>
      <w:r>
        <w:t xml:space="preserve">, cada um com no máximo 10mb. Você pode utilizar o tutorial do capítulo </w:t>
      </w:r>
      <w:hyperlink r:id="rId29" w:history="1">
        <w:r>
          <w:rPr>
            <w:rStyle w:val="Hyperlink"/>
          </w:rPr>
          <w:t>EXTRA: como digitalizar os documentos</w:t>
        </w:r>
      </w:hyperlink>
      <w:r>
        <w:t>, caso pre</w:t>
      </w:r>
      <w:r>
        <w:t>cise.</w:t>
      </w:r>
    </w:p>
    <w:p w14:paraId="46110990" w14:textId="77777777" w:rsidR="00B30A90" w:rsidRDefault="009D1D95">
      <w:pPr>
        <w:ind w:left="708"/>
      </w:pPr>
      <w:r>
        <w:rPr>
          <w:noProof/>
        </w:rPr>
        <w:lastRenderedPageBreak/>
        <w:drawing>
          <wp:inline distT="0" distB="0" distL="0" distR="0" wp14:anchorId="4651E7D5" wp14:editId="4F37A7D3">
            <wp:extent cx="5363280" cy="4686840"/>
            <wp:effectExtent l="0" t="0" r="8820" b="0"/>
            <wp:docPr id="9" name="Image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280" cy="4686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A8C1FD" w14:textId="77777777" w:rsidR="00B30A90" w:rsidRDefault="00B30A90">
      <w:pPr>
        <w:ind w:left="708"/>
      </w:pPr>
    </w:p>
    <w:p w14:paraId="6326D73B" w14:textId="77777777" w:rsidR="00B30A90" w:rsidRDefault="009D1D95">
      <w:r>
        <w:t>IMAGEM 9 – Página da aba do 5º passo “Adicione documentos anexos” com as informações:</w:t>
      </w:r>
    </w:p>
    <w:p w14:paraId="641BE7D8" w14:textId="77777777" w:rsidR="00B30A90" w:rsidRDefault="009D1D95">
      <w:r>
        <w:t>Anexos:</w:t>
      </w:r>
    </w:p>
    <w:p w14:paraId="1D9A3B83" w14:textId="77777777" w:rsidR="00B30A90" w:rsidRDefault="00B30A90"/>
    <w:p w14:paraId="40E9D599" w14:textId="77777777" w:rsidR="00B30A90" w:rsidRDefault="009D1D95">
      <w:r>
        <w:t xml:space="preserve">Lembre-se de digitalizar a </w:t>
      </w:r>
      <w:r>
        <w:rPr>
          <w:b/>
        </w:rPr>
        <w:t>frente e o verso</w:t>
      </w:r>
      <w:r>
        <w:t xml:space="preserve"> do documento.</w:t>
      </w:r>
    </w:p>
    <w:p w14:paraId="65B43395" w14:textId="77777777" w:rsidR="00B30A90" w:rsidRDefault="009D1D95">
      <w:r>
        <w:t>O sistema permite apenas documentos do tipo PDF com o tamanho máximo de 10 MB.</w:t>
      </w:r>
    </w:p>
    <w:p w14:paraId="4D2BD5A3" w14:textId="77777777" w:rsidR="00B30A90" w:rsidRDefault="00B30A90"/>
    <w:p w14:paraId="25AFA762" w14:textId="77777777" w:rsidR="00B30A90" w:rsidRDefault="00B30A90"/>
    <w:p w14:paraId="5EB513EC" w14:textId="77777777" w:rsidR="00B30A90" w:rsidRDefault="009D1D95">
      <w:r>
        <w:t>Arquivos – Co</w:t>
      </w:r>
      <w:r>
        <w:t>muns</w:t>
      </w:r>
    </w:p>
    <w:p w14:paraId="63CA1CD9" w14:textId="77777777" w:rsidR="00B30A90" w:rsidRDefault="00B30A90"/>
    <w:p w14:paraId="5BC1A20C" w14:textId="77777777" w:rsidR="00B30A90" w:rsidRDefault="009D1D95">
      <w:r>
        <w:t xml:space="preserve">Seta indicando a necessidade de clicar nos menus que apresentam o ponto de interrogação (?), com a seguinte observação: </w:t>
      </w:r>
      <w:r>
        <w:t>Verifique informações adicionais sobre cada documento exigido.</w:t>
      </w:r>
    </w:p>
    <w:p w14:paraId="2E7291CF" w14:textId="77777777" w:rsidR="00B30A90" w:rsidRDefault="00B30A90"/>
    <w:p w14:paraId="7C5077CE" w14:textId="77777777" w:rsidR="00B30A90" w:rsidRDefault="009D1D95">
      <w:r>
        <w:t xml:space="preserve">Seta indicando a necessidade de clicar nos menus que </w:t>
      </w:r>
      <w:r>
        <w:t xml:space="preserve">apresentam o </w:t>
      </w:r>
      <w:proofErr w:type="spellStart"/>
      <w:r>
        <w:t>Browse</w:t>
      </w:r>
      <w:proofErr w:type="spellEnd"/>
      <w:r>
        <w:t>, com a seguinte observação: Insira os arquivos nestes campos.</w:t>
      </w:r>
    </w:p>
    <w:p w14:paraId="36111039" w14:textId="77777777" w:rsidR="00B30A90" w:rsidRDefault="00B30A90"/>
    <w:p w14:paraId="47A8343F" w14:textId="77777777" w:rsidR="00B30A90" w:rsidRDefault="009D1D95">
      <w:r>
        <w:t xml:space="preserve">*Diploma de conclusão do ensino médio - </w:t>
      </w:r>
      <w:bookmarkStart w:id="13" w:name="_Hlk30773815"/>
      <w:r>
        <w:t>(?)</w:t>
      </w:r>
      <w:bookmarkEnd w:id="13"/>
      <w:r>
        <w:t xml:space="preserve">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1AE9310D" w14:textId="77777777" w:rsidR="00B30A90" w:rsidRDefault="009D1D95">
      <w:r>
        <w:t xml:space="preserve">Doc. Identificação do responsável e Termo de Consentimento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7F0B833B" w14:textId="77777777" w:rsidR="00B30A90" w:rsidRDefault="009D1D95">
      <w:r>
        <w:t>*Docum</w:t>
      </w:r>
      <w:r>
        <w:t xml:space="preserve">ento de Identidade - (?) </w:t>
      </w:r>
      <w:proofErr w:type="gramStart"/>
      <w:r>
        <w:t xml:space="preserve">-  </w:t>
      </w:r>
      <w:proofErr w:type="spellStart"/>
      <w:r>
        <w:t>Browse</w:t>
      </w:r>
      <w:proofErr w:type="spellEnd"/>
      <w:proofErr w:type="gramEnd"/>
      <w:r>
        <w:t xml:space="preserve">) - No file </w:t>
      </w:r>
      <w:proofErr w:type="spellStart"/>
      <w:r>
        <w:t>selected</w:t>
      </w:r>
      <w:proofErr w:type="spellEnd"/>
      <w:r>
        <w:t>.</w:t>
      </w:r>
    </w:p>
    <w:p w14:paraId="77B66185" w14:textId="77777777" w:rsidR="00B30A90" w:rsidRDefault="009D1D95">
      <w:r>
        <w:t xml:space="preserve">*Histórico escolar do ensino médio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2AC82B85" w14:textId="77777777" w:rsidR="00B30A90" w:rsidRDefault="009D1D95">
      <w:r>
        <w:t xml:space="preserve">Outros documentos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5C3A5F10" w14:textId="77777777" w:rsidR="00B30A90" w:rsidRDefault="009D1D95">
      <w:r>
        <w:t xml:space="preserve">*Quitação com obrigações </w:t>
      </w:r>
      <w:proofErr w:type="spellStart"/>
      <w:r>
        <w:t>miitares</w:t>
      </w:r>
      <w:proofErr w:type="spellEnd"/>
      <w:r>
        <w:t xml:space="preserve">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465DC92C" w14:textId="77777777" w:rsidR="00B30A90" w:rsidRDefault="009D1D95">
      <w:r>
        <w:t xml:space="preserve">*Título de eleitor com comprovante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16FB6717" w14:textId="77777777" w:rsidR="00B30A90" w:rsidRDefault="00B30A90"/>
    <w:p w14:paraId="45AEA97C" w14:textId="77777777" w:rsidR="00B30A90" w:rsidRDefault="009D1D95">
      <w:r>
        <w:t>Arquivos – Egresso de Escola Pública:</w:t>
      </w:r>
    </w:p>
    <w:p w14:paraId="58A8C280" w14:textId="77777777" w:rsidR="00B30A90" w:rsidRDefault="009D1D95">
      <w:r>
        <w:t xml:space="preserve">*Declaração Ensino Médio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5D3A9B24" w14:textId="77777777" w:rsidR="00B30A90" w:rsidRDefault="00B30A90"/>
    <w:p w14:paraId="2C5E8A79" w14:textId="77777777" w:rsidR="00B30A90" w:rsidRDefault="009D1D95">
      <w:r>
        <w:t>Arquivos – Renda Igual ou Inferior a 1,5 Salário Mínimo Per Capita</w:t>
      </w:r>
    </w:p>
    <w:p w14:paraId="41F307FE" w14:textId="77777777" w:rsidR="00B30A90" w:rsidRDefault="009D1D95">
      <w:r>
        <w:t xml:space="preserve">Doc. Identificação </w:t>
      </w:r>
      <w:r>
        <w:t xml:space="preserve">dos Familiares - (?) – </w:t>
      </w:r>
      <w:proofErr w:type="spellStart"/>
      <w:r>
        <w:t>Browse</w:t>
      </w:r>
      <w:proofErr w:type="spellEnd"/>
      <w:r>
        <w:t xml:space="preserve"> – No file </w:t>
      </w:r>
      <w:proofErr w:type="spellStart"/>
      <w:r>
        <w:t>selected</w:t>
      </w:r>
      <w:proofErr w:type="spellEnd"/>
      <w:r>
        <w:t>.</w:t>
      </w:r>
    </w:p>
    <w:p w14:paraId="2386726B" w14:textId="77777777" w:rsidR="00B30A90" w:rsidRDefault="009D1D95">
      <w:r>
        <w:t xml:space="preserve">*Documento (s) de renda do Candidato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77E02FDC" w14:textId="77777777" w:rsidR="00B30A90" w:rsidRDefault="009D1D95">
      <w:r>
        <w:t xml:space="preserve">Documento (s) de renda dos familiares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6E990594" w14:textId="77777777" w:rsidR="00B30A90" w:rsidRDefault="009D1D95">
      <w:r>
        <w:t xml:space="preserve">*Ficha de composição familiar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</w:t>
      </w:r>
      <w:r>
        <w:t>ed</w:t>
      </w:r>
      <w:proofErr w:type="spellEnd"/>
      <w:r>
        <w:t>.</w:t>
      </w:r>
    </w:p>
    <w:p w14:paraId="7F77E5F0" w14:textId="77777777" w:rsidR="00B30A90" w:rsidRDefault="00B30A90"/>
    <w:p w14:paraId="35BD2D09" w14:textId="77777777" w:rsidR="00B30A90" w:rsidRDefault="009D1D95">
      <w:r>
        <w:t xml:space="preserve">Arquivos - </w:t>
      </w:r>
      <w:proofErr w:type="spellStart"/>
      <w:r>
        <w:t>Pertece</w:t>
      </w:r>
      <w:proofErr w:type="spellEnd"/>
      <w:r>
        <w:t xml:space="preserve"> a Grupo </w:t>
      </w:r>
      <w:proofErr w:type="spellStart"/>
      <w:r>
        <w:t>Etnico</w:t>
      </w:r>
      <w:proofErr w:type="spellEnd"/>
    </w:p>
    <w:p w14:paraId="35758E0F" w14:textId="77777777" w:rsidR="00B30A90" w:rsidRDefault="009D1D95">
      <w:r>
        <w:t xml:space="preserve">Comprovação para Indígenas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79D79C7A" w14:textId="77777777" w:rsidR="00B30A90" w:rsidRDefault="00B30A90"/>
    <w:p w14:paraId="5F9AFC04" w14:textId="77777777" w:rsidR="00B30A90" w:rsidRDefault="009D1D95">
      <w:r>
        <w:t>Arquivos – Pessoa com Deficiência</w:t>
      </w:r>
    </w:p>
    <w:p w14:paraId="57C2FD7E" w14:textId="77777777" w:rsidR="00B30A90" w:rsidRDefault="009D1D95">
      <w:r>
        <w:t xml:space="preserve">*CNH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6E83B505" w14:textId="77777777" w:rsidR="00B30A90" w:rsidRDefault="009D1D95">
      <w:r>
        <w:t xml:space="preserve">*CTPS - (?) -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4DC47062" w14:textId="77777777" w:rsidR="00B30A90" w:rsidRDefault="009D1D95">
      <w:r>
        <w:t>*Laudo médico e documentos complementar</w:t>
      </w:r>
      <w:r>
        <w:t xml:space="preserve">es - (?) – </w:t>
      </w:r>
      <w:proofErr w:type="spellStart"/>
      <w:r>
        <w:t>Browse</w:t>
      </w:r>
      <w:proofErr w:type="spellEnd"/>
      <w:r>
        <w:t xml:space="preserve"> - No file </w:t>
      </w:r>
      <w:proofErr w:type="spellStart"/>
      <w:r>
        <w:t>selected</w:t>
      </w:r>
      <w:proofErr w:type="spellEnd"/>
      <w:r>
        <w:t>.</w:t>
      </w:r>
    </w:p>
    <w:p w14:paraId="04184B47" w14:textId="77777777" w:rsidR="00B30A90" w:rsidRDefault="00B30A90"/>
    <w:p w14:paraId="330C96F2" w14:textId="77777777" w:rsidR="00B30A90" w:rsidRDefault="009D1D95">
      <w:r>
        <w:t>Menu cancelar</w:t>
      </w:r>
    </w:p>
    <w:p w14:paraId="05078594" w14:textId="77777777" w:rsidR="00B30A90" w:rsidRDefault="009D1D95">
      <w:r>
        <w:t>Menu retornar</w:t>
      </w:r>
    </w:p>
    <w:p w14:paraId="0C9C3312" w14:textId="77777777" w:rsidR="00B30A90" w:rsidRDefault="009D1D95">
      <w:r>
        <w:t>Menu avançar (Fim da descrição)</w:t>
      </w:r>
    </w:p>
    <w:p w14:paraId="5F5FE4C5" w14:textId="77777777" w:rsidR="00B30A90" w:rsidRDefault="00B30A90"/>
    <w:p w14:paraId="7CD85259" w14:textId="77777777" w:rsidR="00B30A90" w:rsidRDefault="009D1D95">
      <w:pPr>
        <w:ind w:left="708"/>
      </w:pPr>
      <w:r>
        <w:rPr>
          <w:b/>
        </w:rPr>
        <w:t xml:space="preserve">6º Passo: </w:t>
      </w:r>
      <w:r>
        <w:t>Revise e concorde com as declarações</w:t>
      </w:r>
    </w:p>
    <w:p w14:paraId="11DC190B" w14:textId="77777777" w:rsidR="00B30A90" w:rsidRDefault="00B30A90">
      <w:pPr>
        <w:ind w:left="708"/>
      </w:pPr>
    </w:p>
    <w:p w14:paraId="43B98673" w14:textId="77777777" w:rsidR="00B30A90" w:rsidRDefault="009D1D95">
      <w:pPr>
        <w:ind w:left="708"/>
      </w:pPr>
      <w:r>
        <w:t xml:space="preserve">Observe atentamente todas as informações que você colocou nos passos anteriores. Se houver alguma </w:t>
      </w:r>
      <w:r>
        <w:t xml:space="preserve">informação ausente ou incorreta, vá ao final da página e clique em </w:t>
      </w:r>
      <w:r>
        <w:rPr>
          <w:b/>
        </w:rPr>
        <w:t>&lt;&lt;Retornar&gt;&gt;</w:t>
      </w:r>
      <w:r>
        <w:t xml:space="preserve">. Se tudo estiver correto, ao final da página leia e marque </w:t>
      </w:r>
      <w:r>
        <w:rPr>
          <w:b/>
        </w:rPr>
        <w:t>Declarações</w:t>
      </w:r>
      <w:r>
        <w:t>.</w:t>
      </w:r>
    </w:p>
    <w:p w14:paraId="3F67C03F" w14:textId="77777777" w:rsidR="00B30A90" w:rsidRDefault="00B30A90">
      <w:pPr>
        <w:ind w:left="708"/>
      </w:pPr>
    </w:p>
    <w:p w14:paraId="0A46FBE5" w14:textId="77777777" w:rsidR="00B30A90" w:rsidRDefault="009D1D95">
      <w:pPr>
        <w:ind w:left="708"/>
      </w:pPr>
      <w:r>
        <w:t xml:space="preserve">Após checar as informações e marcar </w:t>
      </w:r>
      <w:r>
        <w:rPr>
          <w:b/>
        </w:rPr>
        <w:t>Declarações</w:t>
      </w:r>
      <w:r>
        <w:t xml:space="preserve">, clique em </w:t>
      </w:r>
      <w:r>
        <w:rPr>
          <w:b/>
        </w:rPr>
        <w:t>Enviar Pré-Cadastro</w:t>
      </w:r>
    </w:p>
    <w:p w14:paraId="603A2CD9" w14:textId="77777777" w:rsidR="00B30A90" w:rsidRDefault="00B30A90">
      <w:pPr>
        <w:ind w:left="708"/>
      </w:pPr>
    </w:p>
    <w:p w14:paraId="32D76490" w14:textId="47DB26D9" w:rsidR="00B30A90" w:rsidRDefault="009D1D95">
      <w:pPr>
        <w:ind w:left="708"/>
        <w:rPr>
          <w:color w:val="FF0000"/>
        </w:rPr>
      </w:pPr>
      <w:r>
        <w:rPr>
          <w:color w:val="FF0000"/>
          <w:u w:val="single"/>
        </w:rPr>
        <w:t>ATENÇÃO</w:t>
      </w:r>
      <w:r>
        <w:rPr>
          <w:color w:val="FF0000"/>
        </w:rPr>
        <w:t>: O pré-cadastro</w:t>
      </w:r>
      <w:r>
        <w:rPr>
          <w:color w:val="FF0000"/>
        </w:rPr>
        <w:t xml:space="preserve"> só poderá ser enviado uma vez. Após o envio do pré-cadastro, não será permitido alterações ou complementações dos dados encaminhados.</w:t>
      </w:r>
    </w:p>
    <w:p w14:paraId="3D6E2E2C" w14:textId="77777777" w:rsidR="0043440F" w:rsidRDefault="0043440F">
      <w:pPr>
        <w:ind w:left="708"/>
      </w:pPr>
    </w:p>
    <w:p w14:paraId="0C39B917" w14:textId="77777777" w:rsidR="00B30A90" w:rsidRDefault="009D1D95" w:rsidP="0043440F">
      <w:pPr>
        <w:ind w:left="426"/>
        <w:jc w:val="center"/>
      </w:pPr>
      <w:r>
        <w:rPr>
          <w:b/>
          <w:noProof/>
        </w:rPr>
        <w:drawing>
          <wp:inline distT="0" distB="0" distL="0" distR="0" wp14:anchorId="252E3481" wp14:editId="41C48563">
            <wp:extent cx="5495925" cy="2114550"/>
            <wp:effectExtent l="19050" t="19050" r="28575" b="1905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1568" cy="2124416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7E537E" w14:textId="77777777" w:rsidR="00B30A90" w:rsidRDefault="00B30A90">
      <w:pPr>
        <w:ind w:left="-1133"/>
        <w:rPr>
          <w:b/>
        </w:rPr>
      </w:pPr>
    </w:p>
    <w:p w14:paraId="1255BBBA" w14:textId="77777777" w:rsidR="00B30A90" w:rsidRDefault="009D1D95">
      <w:r>
        <w:t>IMAGEM 10 – Tela das declarações com as informações:</w:t>
      </w:r>
    </w:p>
    <w:p w14:paraId="7E0F95D3" w14:textId="77777777" w:rsidR="00B30A90" w:rsidRDefault="00B30A90"/>
    <w:p w14:paraId="36F3B5E4" w14:textId="77777777" w:rsidR="00B30A90" w:rsidRDefault="009D1D95">
      <w:pPr>
        <w:jc w:val="both"/>
      </w:pPr>
      <w:r>
        <w:t>Declarações:</w:t>
      </w:r>
    </w:p>
    <w:p w14:paraId="3E95B795" w14:textId="77777777" w:rsidR="00B30A90" w:rsidRDefault="009D1D95">
      <w:pPr>
        <w:jc w:val="both"/>
      </w:pPr>
      <w:r>
        <w:t>Tenho ciência da Lei 12.089/2009, que proíbe a ocup</w:t>
      </w:r>
      <w:r>
        <w:t xml:space="preserve">ação simultânea de mais de uma vaga em universidades públicas de Ensino Superior em todo o território nacional, no mesmo curso ou em cursos diferentes. Estou ciente dos dispositivos da Lei 12.711/2012, bem como das consequências diante do descumprimento </w:t>
      </w:r>
      <w:proofErr w:type="gramStart"/>
      <w:r>
        <w:t>do</w:t>
      </w:r>
      <w:r>
        <w:t>s mesmos</w:t>
      </w:r>
      <w:proofErr w:type="gramEnd"/>
      <w:r>
        <w:t>.</w:t>
      </w:r>
    </w:p>
    <w:p w14:paraId="10B09B1C" w14:textId="77777777" w:rsidR="00B30A90" w:rsidRDefault="009D1D95">
      <w:pPr>
        <w:jc w:val="both"/>
      </w:pPr>
      <w:r>
        <w:t>Sei que, conforme Decreto 5.493/2205, não devo me matricular em instituição pública e gratuita de Ensino Superior caso seja beneficiário do PROUNI junto às instituições privadas.</w:t>
      </w:r>
    </w:p>
    <w:p w14:paraId="623B3BB0" w14:textId="77777777" w:rsidR="00B30A90" w:rsidRDefault="009D1D95">
      <w:pPr>
        <w:jc w:val="both"/>
      </w:pPr>
      <w:r>
        <w:t xml:space="preserve">Declaro estar ciente das informações contidas no Edital </w:t>
      </w:r>
      <w:r>
        <w:rPr>
          <w:b/>
        </w:rPr>
        <w:t>Processo Se</w:t>
      </w:r>
      <w:r>
        <w:rPr>
          <w:b/>
        </w:rPr>
        <w:t>letivo SISU 2020.2</w:t>
      </w:r>
      <w:r>
        <w:t>, seus anexos e avisos oficiais, bem como, todos os documentos relacionados ao processo, publicados no portal de Editais da UFCA.</w:t>
      </w:r>
    </w:p>
    <w:p w14:paraId="156DC9D3" w14:textId="77777777" w:rsidR="00B30A90" w:rsidRDefault="009D1D95">
      <w:pPr>
        <w:jc w:val="both"/>
      </w:pPr>
      <w:r>
        <w:t>Caixa de confirmação selecionada.</w:t>
      </w:r>
    </w:p>
    <w:p w14:paraId="2FE452EF" w14:textId="77777777" w:rsidR="00B30A90" w:rsidRDefault="009D1D95">
      <w:pPr>
        <w:jc w:val="both"/>
      </w:pPr>
      <w:r>
        <w:t>Menu enviar Pré-Cadastro</w:t>
      </w:r>
    </w:p>
    <w:p w14:paraId="654E65E7" w14:textId="77777777" w:rsidR="00B30A90" w:rsidRDefault="009D1D95">
      <w:pPr>
        <w:jc w:val="both"/>
      </w:pPr>
      <w:r>
        <w:t>Seta indicando a necessidade de clicar menu Envia</w:t>
      </w:r>
      <w:r>
        <w:t>r Pré-cadastro</w:t>
      </w:r>
    </w:p>
    <w:p w14:paraId="0BA828E9" w14:textId="77777777" w:rsidR="00B30A90" w:rsidRDefault="009D1D95">
      <w:pPr>
        <w:jc w:val="both"/>
      </w:pPr>
      <w:r>
        <w:t>Menu sair</w:t>
      </w:r>
    </w:p>
    <w:p w14:paraId="4D362BE4" w14:textId="77777777" w:rsidR="00B30A90" w:rsidRDefault="009D1D95">
      <w:pPr>
        <w:jc w:val="both"/>
      </w:pPr>
      <w:r>
        <w:t xml:space="preserve">Menu </w:t>
      </w:r>
      <w:proofErr w:type="gramStart"/>
      <w:r>
        <w:t>retornar(</w:t>
      </w:r>
      <w:proofErr w:type="gramEnd"/>
      <w:r>
        <w:t>Fim da descrição)</w:t>
      </w:r>
    </w:p>
    <w:p w14:paraId="323E9AFA" w14:textId="77777777" w:rsidR="00B30A90" w:rsidRDefault="00B30A90">
      <w:pPr>
        <w:jc w:val="both"/>
      </w:pPr>
    </w:p>
    <w:p w14:paraId="26CC37CC" w14:textId="77777777" w:rsidR="00B30A90" w:rsidRDefault="009D1D95">
      <w:r>
        <w:t xml:space="preserve">Após clicar em </w:t>
      </w:r>
      <w:r>
        <w:rPr>
          <w:b/>
        </w:rPr>
        <w:t>Enviar Pré-Cadastro</w:t>
      </w:r>
      <w:r>
        <w:t>, se tudo estiver corretamente preenchido, aparecerá a seguinte mensagem no canto superior da tela</w:t>
      </w:r>
    </w:p>
    <w:p w14:paraId="038551D3" w14:textId="77777777" w:rsidR="00B30A90" w:rsidRDefault="00B30A90"/>
    <w:p w14:paraId="2CA0AE6C" w14:textId="77777777" w:rsidR="00B30A90" w:rsidRDefault="009D1D95">
      <w:pPr>
        <w:ind w:left="-1133"/>
      </w:pPr>
      <w:r>
        <w:rPr>
          <w:noProof/>
        </w:rPr>
        <w:drawing>
          <wp:inline distT="0" distB="0" distL="0" distR="0" wp14:anchorId="50B455FC" wp14:editId="31537B17">
            <wp:extent cx="7039080" cy="414720"/>
            <wp:effectExtent l="0" t="0" r="9420" b="438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9080" cy="414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502380" w14:textId="77777777" w:rsidR="00B30A90" w:rsidRDefault="00B30A90">
      <w:pPr>
        <w:ind w:left="-1133"/>
      </w:pPr>
    </w:p>
    <w:p w14:paraId="3C6EBD2B" w14:textId="77777777" w:rsidR="00B30A90" w:rsidRDefault="009D1D95">
      <w:bookmarkStart w:id="14" w:name="_Hlk29807887"/>
      <w:r>
        <w:t xml:space="preserve">IMAGEM 11 – Mensagem: Pré-cadastro submetido com </w:t>
      </w:r>
      <w:r>
        <w:t>sucesso! Em breve será enviado um comprovante de pré-cadastro por e-mail.</w:t>
      </w:r>
      <w:bookmarkEnd w:id="14"/>
      <w:r>
        <w:t xml:space="preserve"> (Fim da descrição)</w:t>
      </w:r>
    </w:p>
    <w:p w14:paraId="7F5BE206" w14:textId="77777777" w:rsidR="00B30A90" w:rsidRDefault="00B30A90">
      <w:pPr>
        <w:jc w:val="center"/>
        <w:rPr>
          <w:b/>
          <w:i/>
        </w:rPr>
      </w:pPr>
    </w:p>
    <w:p w14:paraId="02FB045B" w14:textId="77777777" w:rsidR="00B30A90" w:rsidRDefault="009D1D95">
      <w:pPr>
        <w:jc w:val="center"/>
        <w:rPr>
          <w:b/>
          <w:i/>
        </w:rPr>
      </w:pPr>
      <w:r>
        <w:rPr>
          <w:b/>
          <w:i/>
        </w:rPr>
        <w:t>Aguarde nosso retorno por e-mail e, caso preciso, veja as próximas etapas</w:t>
      </w:r>
    </w:p>
    <w:p w14:paraId="72E2DA6B" w14:textId="77777777" w:rsidR="00B30A90" w:rsidRDefault="00B30A90">
      <w:pPr>
        <w:jc w:val="center"/>
        <w:rPr>
          <w:b/>
          <w:i/>
        </w:rPr>
      </w:pPr>
    </w:p>
    <w:p w14:paraId="03E22008" w14:textId="77777777" w:rsidR="00B30A90" w:rsidRDefault="00B30A90">
      <w:pPr>
        <w:jc w:val="center"/>
        <w:rPr>
          <w:sz w:val="44"/>
          <w:szCs w:val="44"/>
        </w:rPr>
      </w:pPr>
    </w:p>
    <w:p w14:paraId="14F37F57" w14:textId="77777777" w:rsidR="00B30A90" w:rsidRDefault="00B30A90">
      <w:pPr>
        <w:jc w:val="center"/>
        <w:rPr>
          <w:sz w:val="44"/>
          <w:szCs w:val="44"/>
        </w:rPr>
      </w:pPr>
    </w:p>
    <w:p w14:paraId="5C68FB6E" w14:textId="77777777" w:rsidR="00B30A90" w:rsidRDefault="009D1D95">
      <w:pPr>
        <w:jc w:val="center"/>
        <w:rPr>
          <w:sz w:val="44"/>
          <w:szCs w:val="44"/>
        </w:rPr>
      </w:pPr>
      <w:r>
        <w:rPr>
          <w:sz w:val="44"/>
          <w:szCs w:val="44"/>
        </w:rPr>
        <w:t>Resultado Parcial</w:t>
      </w:r>
    </w:p>
    <w:p w14:paraId="42828819" w14:textId="77777777" w:rsidR="00B30A90" w:rsidRDefault="009D1D95">
      <w:pPr>
        <w:jc w:val="both"/>
      </w:pPr>
      <w:r>
        <w:t xml:space="preserve">Além da publicação oficial do Resultado Parcial no site </w:t>
      </w:r>
      <w:hyperlink r:id="rId33" w:history="1">
        <w:r>
          <w:rPr>
            <w:rStyle w:val="Hyperlink"/>
          </w:rPr>
          <w:t>http://sisu.ufca.edu.br</w:t>
        </w:r>
      </w:hyperlink>
      <w:r>
        <w:t>, a UFCA dará retorno via e-mail, então lembre-se conferir seu correio eletrônico para não perder nenhuma etapa do processo. A próxima etapa será conferir se o pré-cadastro foi deferido ou indeferido</w:t>
      </w:r>
    </w:p>
    <w:p w14:paraId="24ABF875" w14:textId="77777777" w:rsidR="00B30A90" w:rsidRDefault="00B30A90">
      <w:pPr>
        <w:jc w:val="both"/>
      </w:pPr>
    </w:p>
    <w:p w14:paraId="74675E04" w14:textId="77777777" w:rsidR="00B30A90" w:rsidRDefault="009D1D95">
      <w:pPr>
        <w:jc w:val="both"/>
      </w:pPr>
      <w:r>
        <w:t>P</w:t>
      </w:r>
      <w:r>
        <w:t>ara cada critério de sua modalidade de concorrência você receberá um e-mail com o resultado da avaliação.</w:t>
      </w:r>
    </w:p>
    <w:p w14:paraId="3C8EC487" w14:textId="77777777" w:rsidR="00B30A90" w:rsidRDefault="00B30A90">
      <w:pPr>
        <w:ind w:right="-40"/>
      </w:pPr>
    </w:p>
    <w:p w14:paraId="4C16394C" w14:textId="77777777" w:rsidR="00B30A90" w:rsidRDefault="009D1D95">
      <w:pPr>
        <w:ind w:right="-40"/>
        <w:rPr>
          <w:b/>
          <w:sz w:val="28"/>
          <w:szCs w:val="28"/>
        </w:rPr>
      </w:pPr>
      <w:r>
        <w:rPr>
          <w:b/>
          <w:sz w:val="28"/>
          <w:szCs w:val="28"/>
        </w:rPr>
        <w:t>Deferido</w:t>
      </w:r>
    </w:p>
    <w:p w14:paraId="0BA0F2AD" w14:textId="77777777" w:rsidR="00B30A90" w:rsidRDefault="00B30A90">
      <w:pPr>
        <w:ind w:right="-40"/>
        <w:jc w:val="center"/>
        <w:rPr>
          <w:b/>
          <w:sz w:val="28"/>
          <w:szCs w:val="28"/>
        </w:rPr>
      </w:pPr>
    </w:p>
    <w:p w14:paraId="388A9710" w14:textId="77777777" w:rsidR="00B30A90" w:rsidRDefault="009D1D95">
      <w:pPr>
        <w:ind w:right="-40"/>
      </w:pPr>
      <w:r>
        <w:t xml:space="preserve">Caso </w:t>
      </w:r>
      <w:r>
        <w:rPr>
          <w:b/>
        </w:rPr>
        <w:t>TODOS</w:t>
      </w:r>
      <w:r>
        <w:t xml:space="preserve"> as </w:t>
      </w:r>
      <w:r>
        <w:rPr>
          <w:b/>
        </w:rPr>
        <w:t>modalidades de concorrência</w:t>
      </w:r>
      <w:r>
        <w:t xml:space="preserve"> tenham sido </w:t>
      </w:r>
      <w:proofErr w:type="gramStart"/>
      <w:r>
        <w:rPr>
          <w:b/>
        </w:rPr>
        <w:t>deferidos</w:t>
      </w:r>
      <w:proofErr w:type="gramEnd"/>
      <w:r>
        <w:t>, você pulará a etapa de enviar recursos</w:t>
      </w:r>
    </w:p>
    <w:p w14:paraId="37D20DD7" w14:textId="77777777" w:rsidR="00B30A90" w:rsidRDefault="009D1D95" w:rsidP="0043440F">
      <w:pPr>
        <w:ind w:right="-40"/>
      </w:pPr>
      <w:r>
        <w:rPr>
          <w:noProof/>
        </w:rPr>
        <w:drawing>
          <wp:inline distT="0" distB="0" distL="0" distR="0" wp14:anchorId="6AA5F353" wp14:editId="1F16F0CE">
            <wp:extent cx="5704112" cy="2543175"/>
            <wp:effectExtent l="19050" t="19050" r="11430" b="9525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 r="22163"/>
                    <a:stretch>
                      <a:fillRect/>
                    </a:stretch>
                  </pic:blipFill>
                  <pic:spPr>
                    <a:xfrm>
                      <a:off x="0" y="0"/>
                      <a:ext cx="5710787" cy="2546151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69C075" w14:textId="77777777" w:rsidR="00B30A90" w:rsidRDefault="00B30A90">
      <w:pPr>
        <w:ind w:right="-40"/>
      </w:pPr>
    </w:p>
    <w:p w14:paraId="440909B1" w14:textId="77777777" w:rsidR="00B30A90" w:rsidRDefault="009D1D95">
      <w:r>
        <w:t xml:space="preserve">IMAGEM 12 – Exemplo da caixa de </w:t>
      </w:r>
      <w:r>
        <w:t>entrada de correio eletrônico com as informações:</w:t>
      </w:r>
    </w:p>
    <w:p w14:paraId="29C5A631" w14:textId="77777777" w:rsidR="00B30A90" w:rsidRDefault="009D1D95">
      <w:proofErr w:type="spellStart"/>
      <w:r>
        <w:rPr>
          <w:rStyle w:val="Textodocorpo4Negrito"/>
        </w:rPr>
        <w:t>SIGs</w:t>
      </w:r>
      <w:proofErr w:type="spellEnd"/>
      <w:r>
        <w:rPr>
          <w:rStyle w:val="Textodocorpo4Negrito"/>
        </w:rPr>
        <w:t xml:space="preserve">/UFCA </w:t>
      </w:r>
      <w:hyperlink r:id="rId35" w:history="1">
        <w:r>
          <w:rPr>
            <w:rStyle w:val="Hyperlink"/>
          </w:rPr>
          <w:t>&lt;Sig-naoresponda@ufca.edu.br</w:t>
        </w:r>
      </w:hyperlink>
      <w:r>
        <w:t>&gt;</w:t>
      </w:r>
      <w:r>
        <w:br/>
      </w:r>
      <w:r>
        <w:t xml:space="preserve">para </w:t>
      </w:r>
      <w:proofErr w:type="gramStart"/>
      <w:r>
        <w:t>eu</w:t>
      </w:r>
      <w:proofErr w:type="gramEnd"/>
    </w:p>
    <w:p w14:paraId="1E8565F1" w14:textId="77777777" w:rsidR="00B30A90" w:rsidRDefault="009D1D95">
      <w:r>
        <w:t>Prezado(a) candidato</w:t>
      </w:r>
    </w:p>
    <w:p w14:paraId="7EA4949B" w14:textId="77777777" w:rsidR="00B30A90" w:rsidRDefault="009D1D95">
      <w:r>
        <w:t xml:space="preserve">A documentação de sua inscrição na modalidade de concorrência “Análise de </w:t>
      </w:r>
      <w:r>
        <w:t>Documentação Básica” foi avaliada em 28/11/2019 13:27.</w:t>
      </w:r>
    </w:p>
    <w:p w14:paraId="0AE5F825" w14:textId="77777777" w:rsidR="00B30A90" w:rsidRDefault="009D1D95">
      <w:r>
        <w:t>Resultado: DEFERIDA</w:t>
      </w:r>
    </w:p>
    <w:p w14:paraId="336D6468" w14:textId="77777777" w:rsidR="00B30A90" w:rsidRDefault="009D1D95">
      <w:proofErr w:type="spellStart"/>
      <w:r>
        <w:t>Parecer</w:t>
      </w:r>
      <w:proofErr w:type="spellEnd"/>
      <w:r>
        <w:t xml:space="preserve"> da banca avaliadora: Não informado</w:t>
      </w:r>
    </w:p>
    <w:p w14:paraId="06B1AFC5" w14:textId="77777777" w:rsidR="00B30A90" w:rsidRDefault="009D1D95">
      <w:r>
        <w:rPr>
          <w:b/>
        </w:rPr>
        <w:t>Atenção</w:t>
      </w:r>
      <w:r>
        <w:t xml:space="preserve">: Agora você deve acompanhar as convocações publicadas na Página da UFCA. Caso você seja convocado, o seu nome constará na </w:t>
      </w:r>
      <w:r>
        <w:t>lista de convocação, e você presencial.</w:t>
      </w:r>
    </w:p>
    <w:p w14:paraId="69B0BEB4" w14:textId="77777777" w:rsidR="00B30A90" w:rsidRDefault="009D1D95">
      <w:pPr>
        <w:rPr>
          <w:b/>
          <w:u w:val="single"/>
        </w:rPr>
      </w:pPr>
      <w:r>
        <w:rPr>
          <w:b/>
          <w:u w:val="single"/>
        </w:rPr>
        <w:t>De acordo com o Edital de Abertura, antes da matrícula presencial, você ainda poderá ser convocado para entrevista presencial com a banca.</w:t>
      </w:r>
    </w:p>
    <w:p w14:paraId="3C90EAB0" w14:textId="77777777" w:rsidR="00B30A90" w:rsidRDefault="009D1D95">
      <w:r>
        <w:t>Para consultar a análise de sua documentação e eventual interposição de recur</w:t>
      </w:r>
      <w:r>
        <w:t>so, utilize os dados abaixo:</w:t>
      </w:r>
    </w:p>
    <w:p w14:paraId="1E883FFA" w14:textId="77777777" w:rsidR="00B30A90" w:rsidRDefault="009D1D95">
      <w:r>
        <w:t xml:space="preserve">Link de acesso: </w:t>
      </w:r>
      <w:hyperlink r:id="rId36" w:history="1">
        <w:r>
          <w:rPr>
            <w:rStyle w:val="Hyperlink"/>
          </w:rPr>
          <w:t>https://sig.ufca.edu.br/sigaa/public/selecao/recurso/acesso.jsf</w:t>
        </w:r>
      </w:hyperlink>
    </w:p>
    <w:p w14:paraId="6C0B0BB8" w14:textId="77777777" w:rsidR="00B30A90" w:rsidRDefault="009D1D95">
      <w:r>
        <w:t>E-mail:</w:t>
      </w:r>
    </w:p>
    <w:p w14:paraId="7ECD90FE" w14:textId="77777777" w:rsidR="00B30A90" w:rsidRDefault="009D1D95">
      <w:r>
        <w:t>Código: 73pMsh (Fim da descrição)</w:t>
      </w:r>
    </w:p>
    <w:p w14:paraId="2F4069EB" w14:textId="77777777" w:rsidR="00B30A90" w:rsidRDefault="00B30A90">
      <w:pPr>
        <w:ind w:right="-40"/>
        <w:jc w:val="both"/>
      </w:pPr>
    </w:p>
    <w:p w14:paraId="552C29C5" w14:textId="77777777" w:rsidR="00B30A90" w:rsidRDefault="009D1D95">
      <w:pPr>
        <w:ind w:right="-40"/>
        <w:jc w:val="both"/>
      </w:pPr>
      <w:r>
        <w:t>Mas se ainda assim qui</w:t>
      </w:r>
      <w:r>
        <w:t xml:space="preserve">ser checar as informações, acesse o </w:t>
      </w:r>
      <w:r>
        <w:rPr>
          <w:b/>
        </w:rPr>
        <w:t>Link de acesso</w:t>
      </w:r>
      <w:r>
        <w:t xml:space="preserve"> e entre utilizando o </w:t>
      </w:r>
      <w:r>
        <w:rPr>
          <w:b/>
        </w:rPr>
        <w:t xml:space="preserve">E-mail </w:t>
      </w:r>
      <w:r>
        <w:t xml:space="preserve">e </w:t>
      </w:r>
      <w:r>
        <w:rPr>
          <w:b/>
        </w:rPr>
        <w:t>Código</w:t>
      </w:r>
      <w:r>
        <w:t xml:space="preserve"> enviados para o seu </w:t>
      </w:r>
      <w:proofErr w:type="spellStart"/>
      <w:r>
        <w:t>email</w:t>
      </w:r>
      <w:proofErr w:type="spellEnd"/>
      <w:r>
        <w:t xml:space="preserve">. Olhe a </w:t>
      </w:r>
      <w:r>
        <w:rPr>
          <w:b/>
        </w:rPr>
        <w:t>Situação de ação</w:t>
      </w:r>
      <w:r>
        <w:t xml:space="preserve"> e </w:t>
      </w:r>
      <w:r>
        <w:rPr>
          <w:b/>
        </w:rPr>
        <w:t>Situação de recursos</w:t>
      </w:r>
      <w:r>
        <w:t xml:space="preserve">, o qual será desnecessário. Para mais informações, clique no </w:t>
      </w:r>
      <w:proofErr w:type="gramStart"/>
      <w:r>
        <w:t xml:space="preserve">ícone </w:t>
      </w:r>
      <w:r>
        <w:rPr>
          <w:b/>
        </w:rPr>
        <w:t>Visualizar</w:t>
      </w:r>
      <w:proofErr w:type="gramEnd"/>
      <w:r>
        <w:rPr>
          <w:b/>
        </w:rPr>
        <w:t xml:space="preserve"> avaliações.</w:t>
      </w:r>
    </w:p>
    <w:p w14:paraId="1A4B5CC2" w14:textId="77777777" w:rsidR="00B30A90" w:rsidRDefault="009D1D95" w:rsidP="0043440F">
      <w:pPr>
        <w:ind w:right="-40"/>
      </w:pPr>
      <w:r>
        <w:rPr>
          <w:noProof/>
        </w:rPr>
        <w:lastRenderedPageBreak/>
        <w:drawing>
          <wp:inline distT="0" distB="0" distL="0" distR="0" wp14:anchorId="4607429D" wp14:editId="47526E69">
            <wp:extent cx="6084597" cy="1762125"/>
            <wp:effectExtent l="19050" t="19050" r="11430" b="9525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82" cy="1762671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32516C" w14:textId="77777777" w:rsidR="00B30A90" w:rsidRDefault="00B30A90">
      <w:pPr>
        <w:ind w:right="-40"/>
        <w:jc w:val="both"/>
        <w:rPr>
          <w:szCs w:val="24"/>
        </w:rPr>
      </w:pPr>
    </w:p>
    <w:p w14:paraId="1D6A78FF" w14:textId="77777777" w:rsidR="00B30A90" w:rsidRDefault="009D1D95">
      <w:pPr>
        <w:ind w:right="-40"/>
        <w:jc w:val="both"/>
      </w:pPr>
      <w:r>
        <w:rPr>
          <w:szCs w:val="24"/>
        </w:rPr>
        <w:t>I</w:t>
      </w:r>
      <w:r>
        <w:rPr>
          <w:szCs w:val="24"/>
        </w:rPr>
        <w:t xml:space="preserve">MAGEM 13 – Exemplo de tela </w:t>
      </w:r>
      <w:r>
        <w:t xml:space="preserve">indicando como clicar no </w:t>
      </w:r>
      <w:proofErr w:type="gramStart"/>
      <w:r>
        <w:t xml:space="preserve">ícone </w:t>
      </w:r>
      <w:r>
        <w:rPr>
          <w:b/>
        </w:rPr>
        <w:t>Visualizar</w:t>
      </w:r>
      <w:proofErr w:type="gramEnd"/>
      <w:r>
        <w:rPr>
          <w:b/>
        </w:rPr>
        <w:t xml:space="preserve"> avaliações </w:t>
      </w:r>
      <w:r>
        <w:t>com as informações:</w:t>
      </w:r>
    </w:p>
    <w:p w14:paraId="18B0A388" w14:textId="77777777" w:rsidR="00B30A90" w:rsidRDefault="00B30A90">
      <w:pPr>
        <w:ind w:right="-40"/>
        <w:jc w:val="both"/>
      </w:pPr>
    </w:p>
    <w:p w14:paraId="4B7E6A87" w14:textId="77777777" w:rsidR="00B30A90" w:rsidRDefault="009D1D95">
      <w:pPr>
        <w:ind w:right="-40"/>
        <w:jc w:val="both"/>
      </w:pPr>
      <w:r>
        <w:t>AVALIAÇÕES DE AÇÕES AFIRMATIVAS</w:t>
      </w:r>
    </w:p>
    <w:p w14:paraId="4BC999E1" w14:textId="77777777" w:rsidR="00B30A90" w:rsidRDefault="009D1D95">
      <w:pPr>
        <w:ind w:right="-40"/>
        <w:jc w:val="both"/>
      </w:pPr>
      <w:r>
        <w:t>Caro(a) candidato(a)</w:t>
      </w:r>
    </w:p>
    <w:p w14:paraId="1021289B" w14:textId="77777777" w:rsidR="00B30A90" w:rsidRDefault="009D1D95">
      <w:pPr>
        <w:ind w:right="-40"/>
        <w:jc w:val="both"/>
      </w:pPr>
      <w:r>
        <w:t>Verifique abaixo as avaliações realizadas a partir das ações afirmativas de sua modalidade de concorrê</w:t>
      </w:r>
      <w:r>
        <w:t>ncia.</w:t>
      </w:r>
    </w:p>
    <w:p w14:paraId="631F69F2" w14:textId="77777777" w:rsidR="00B30A90" w:rsidRDefault="009D1D95">
      <w:pPr>
        <w:ind w:right="-40"/>
        <w:jc w:val="both"/>
      </w:pPr>
      <w:r>
        <w:t xml:space="preserve">Você poderá </w:t>
      </w:r>
      <w:r>
        <w:rPr>
          <w:u w:val="single"/>
        </w:rPr>
        <w:t>entrar com recurso</w:t>
      </w:r>
      <w:r>
        <w:t xml:space="preserve"> nas avaliações que foram </w:t>
      </w:r>
      <w:r>
        <w:rPr>
          <w:u w:val="single"/>
        </w:rPr>
        <w:t>indeferidas</w:t>
      </w:r>
      <w:r>
        <w:t>.</w:t>
      </w:r>
    </w:p>
    <w:p w14:paraId="47304620" w14:textId="77777777" w:rsidR="00B30A90" w:rsidRDefault="009D1D95">
      <w:pPr>
        <w:ind w:right="-40"/>
        <w:jc w:val="both"/>
      </w:pPr>
      <w:r>
        <w:t>Menu: Enviar Recurso</w:t>
      </w:r>
    </w:p>
    <w:p w14:paraId="21FF11F8" w14:textId="77777777" w:rsidR="00B30A90" w:rsidRDefault="009D1D95">
      <w:pPr>
        <w:ind w:right="-40"/>
        <w:jc w:val="both"/>
      </w:pPr>
      <w:r>
        <w:t>Menu: Visualizar Recurso</w:t>
      </w:r>
    </w:p>
    <w:p w14:paraId="5161107D" w14:textId="77777777" w:rsidR="00B30A90" w:rsidRDefault="009D1D95">
      <w:pPr>
        <w:ind w:right="-40"/>
        <w:jc w:val="both"/>
      </w:pPr>
      <w:r>
        <w:t>LISTA DE AVALIAÇÕES</w:t>
      </w:r>
    </w:p>
    <w:p w14:paraId="13C26A7F" w14:textId="77777777" w:rsidR="00B30A90" w:rsidRDefault="00B30A90">
      <w:pPr>
        <w:ind w:right="-40"/>
        <w:jc w:val="both"/>
      </w:pPr>
    </w:p>
    <w:p w14:paraId="247C50DF" w14:textId="77777777" w:rsidR="00B30A90" w:rsidRDefault="009D1D95">
      <w:pPr>
        <w:ind w:right="-40"/>
        <w:jc w:val="both"/>
      </w:pPr>
      <w:r>
        <w:t>Ação afirmativa: Análise de Documentação Básica</w:t>
      </w:r>
    </w:p>
    <w:p w14:paraId="50374078" w14:textId="77777777" w:rsidR="00B30A90" w:rsidRDefault="009D1D95">
      <w:pPr>
        <w:ind w:right="-40"/>
        <w:jc w:val="both"/>
      </w:pPr>
      <w:r>
        <w:t>Data da Avaliação: 28/11/2019 13:27</w:t>
      </w:r>
    </w:p>
    <w:p w14:paraId="72B1240B" w14:textId="77777777" w:rsidR="00B30A90" w:rsidRDefault="009D1D95">
      <w:pPr>
        <w:ind w:right="-40"/>
        <w:jc w:val="both"/>
      </w:pPr>
      <w:r>
        <w:t xml:space="preserve">Situação da ação: </w:t>
      </w:r>
      <w:r>
        <w:t>DEFERIDA</w:t>
      </w:r>
    </w:p>
    <w:p w14:paraId="10C09BC8" w14:textId="77777777" w:rsidR="00B30A90" w:rsidRDefault="009D1D95">
      <w:pPr>
        <w:ind w:right="-40"/>
        <w:jc w:val="both"/>
      </w:pPr>
      <w:r>
        <w:t>Situação de recurso: DESNECESSÁRIO</w:t>
      </w:r>
    </w:p>
    <w:p w14:paraId="4824FCC8" w14:textId="77777777" w:rsidR="00B30A90" w:rsidRDefault="009D1D95">
      <w:pPr>
        <w:ind w:right="-40"/>
        <w:jc w:val="both"/>
      </w:pPr>
      <w:r>
        <w:t xml:space="preserve">Lupa para visualização: </w:t>
      </w:r>
      <w:bookmarkStart w:id="15" w:name="_Hlk29801426"/>
      <w:r>
        <w:t xml:space="preserve">Seta indicando a necessidade de clicar </w:t>
      </w:r>
      <w:bookmarkEnd w:id="15"/>
      <w:r>
        <w:t>na lupa para visualização das avaliações.</w:t>
      </w:r>
    </w:p>
    <w:p w14:paraId="4E02562D" w14:textId="77777777" w:rsidR="00B30A90" w:rsidRDefault="009D1D95">
      <w:pPr>
        <w:ind w:right="-40"/>
        <w:jc w:val="both"/>
      </w:pPr>
      <w:r>
        <w:t>Menu: Encerrar sessão (Fim da descrição)</w:t>
      </w:r>
    </w:p>
    <w:p w14:paraId="4AB0EE2A" w14:textId="77777777" w:rsidR="00B30A90" w:rsidRDefault="00B30A90">
      <w:pPr>
        <w:ind w:right="-40"/>
      </w:pPr>
    </w:p>
    <w:p w14:paraId="00AD97BB" w14:textId="489C906E" w:rsidR="00B30A90" w:rsidRDefault="009D1D95">
      <w:pPr>
        <w:ind w:right="-40"/>
        <w:jc w:val="center"/>
      </w:pPr>
      <w:r>
        <w:t xml:space="preserve">Nesta tela você poderá checar quaisquer detalhes a mais que </w:t>
      </w:r>
      <w:r>
        <w:t>gostaria de visualizar</w:t>
      </w:r>
    </w:p>
    <w:p w14:paraId="395DA953" w14:textId="77777777" w:rsidR="0043440F" w:rsidRDefault="0043440F">
      <w:pPr>
        <w:ind w:right="-40"/>
        <w:jc w:val="center"/>
      </w:pPr>
    </w:p>
    <w:p w14:paraId="1EA28593" w14:textId="77777777" w:rsidR="00B30A90" w:rsidRDefault="009D1D95" w:rsidP="0043440F">
      <w:pPr>
        <w:ind w:right="-40"/>
      </w:pPr>
      <w:r>
        <w:rPr>
          <w:noProof/>
        </w:rPr>
        <w:drawing>
          <wp:inline distT="0" distB="0" distL="0" distR="0" wp14:anchorId="712F2AC5" wp14:editId="63D6FEFA">
            <wp:extent cx="6103481" cy="1552575"/>
            <wp:effectExtent l="19050" t="19050" r="12065" b="9525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355" cy="1556104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EB2B6C" w14:textId="77777777" w:rsidR="00B30A90" w:rsidRDefault="00B30A90">
      <w:pPr>
        <w:ind w:right="-40"/>
      </w:pPr>
    </w:p>
    <w:p w14:paraId="67EDBD77" w14:textId="77777777" w:rsidR="00B30A90" w:rsidRDefault="009D1D95">
      <w:pPr>
        <w:ind w:right="-40"/>
      </w:pPr>
      <w:r>
        <w:rPr>
          <w:szCs w:val="24"/>
        </w:rPr>
        <w:t xml:space="preserve">IMAGEM 14 – Exemplo de tela </w:t>
      </w:r>
      <w:r>
        <w:t>detalhes a mais de visualização com as informações:</w:t>
      </w:r>
    </w:p>
    <w:p w14:paraId="268A5DB1" w14:textId="77777777" w:rsidR="00B30A90" w:rsidRDefault="009D1D95">
      <w:pPr>
        <w:ind w:right="-40"/>
      </w:pPr>
      <w:r>
        <w:t>Pré-cadastro: Clique para visualizar detalhes de seu Pré-cadastro</w:t>
      </w:r>
    </w:p>
    <w:p w14:paraId="25391283" w14:textId="77777777" w:rsidR="00B30A90" w:rsidRDefault="009D1D95">
      <w:pPr>
        <w:ind w:right="-40"/>
      </w:pPr>
      <w:r>
        <w:t>Recurso: Clique para visualizar detalhes do recurso enviado</w:t>
      </w:r>
    </w:p>
    <w:p w14:paraId="198802CF" w14:textId="77777777" w:rsidR="00B30A90" w:rsidRDefault="009D1D95">
      <w:pPr>
        <w:ind w:right="-40"/>
      </w:pPr>
      <w:r>
        <w:t>RECURSO ENVIADO</w:t>
      </w:r>
    </w:p>
    <w:p w14:paraId="11E0832A" w14:textId="77777777" w:rsidR="00B30A90" w:rsidRDefault="009D1D95">
      <w:pPr>
        <w:ind w:right="-40"/>
        <w:jc w:val="both"/>
      </w:pPr>
      <w:r>
        <w:t>AVALIAÇÃ</w:t>
      </w:r>
      <w:r>
        <w:t>O DA AÇÃO AFIRMATIVA</w:t>
      </w:r>
    </w:p>
    <w:p w14:paraId="6D148C11" w14:textId="77777777" w:rsidR="00B30A90" w:rsidRDefault="009D1D95">
      <w:pPr>
        <w:ind w:right="-40"/>
        <w:jc w:val="both"/>
      </w:pPr>
      <w:r>
        <w:t>Ação afirmativa: ANÁLISE DE DOCUMENTAÇÃO BÁSICA</w:t>
      </w:r>
    </w:p>
    <w:p w14:paraId="484E4FA7" w14:textId="77777777" w:rsidR="00B30A90" w:rsidRDefault="009D1D95">
      <w:pPr>
        <w:ind w:right="-40"/>
        <w:jc w:val="both"/>
      </w:pPr>
      <w:r>
        <w:t>Nome do candidato (a):</w:t>
      </w:r>
    </w:p>
    <w:p w14:paraId="7F528DA9" w14:textId="77777777" w:rsidR="00B30A90" w:rsidRDefault="009D1D95">
      <w:pPr>
        <w:ind w:right="-40"/>
        <w:jc w:val="both"/>
      </w:pPr>
      <w:r>
        <w:t>Documentos da ação:</w:t>
      </w:r>
    </w:p>
    <w:p w14:paraId="1D117DFD" w14:textId="77777777" w:rsidR="00B30A90" w:rsidRDefault="009D1D95">
      <w:pPr>
        <w:ind w:right="-40"/>
        <w:jc w:val="both"/>
      </w:pPr>
      <w:r>
        <w:t>Data da avaliação: 28/11/2019 13:26</w:t>
      </w:r>
    </w:p>
    <w:p w14:paraId="431B1479" w14:textId="77777777" w:rsidR="00B30A90" w:rsidRDefault="009D1D95">
      <w:pPr>
        <w:ind w:right="-40"/>
        <w:jc w:val="both"/>
      </w:pPr>
      <w:r>
        <w:t>Resultado: DEFERIDA</w:t>
      </w:r>
    </w:p>
    <w:p w14:paraId="00ED3D54" w14:textId="77777777" w:rsidR="00B30A90" w:rsidRDefault="009D1D95">
      <w:pPr>
        <w:ind w:right="-40"/>
        <w:jc w:val="both"/>
      </w:pPr>
      <w:r>
        <w:t>Parecer do avaliador: Não informado</w:t>
      </w:r>
    </w:p>
    <w:p w14:paraId="28566B0D" w14:textId="77777777" w:rsidR="00B30A90" w:rsidRDefault="009D1D95">
      <w:pPr>
        <w:ind w:right="-40"/>
        <w:jc w:val="both"/>
      </w:pPr>
      <w:r>
        <w:t>Menu: retornar à lista de avaliações (Fim da descriç</w:t>
      </w:r>
      <w:r>
        <w:t>ão)</w:t>
      </w:r>
    </w:p>
    <w:p w14:paraId="165599A8" w14:textId="77777777" w:rsidR="00B30A90" w:rsidRDefault="009D1D95">
      <w:pPr>
        <w:ind w:right="-40"/>
      </w:pPr>
      <w:r>
        <w:rPr>
          <w:b/>
          <w:sz w:val="28"/>
          <w:szCs w:val="28"/>
        </w:rPr>
        <w:t>Indeferido</w:t>
      </w:r>
    </w:p>
    <w:p w14:paraId="6CF48F64" w14:textId="77777777" w:rsidR="00B30A90" w:rsidRDefault="00B30A90">
      <w:pPr>
        <w:ind w:right="-40"/>
        <w:jc w:val="center"/>
        <w:rPr>
          <w:sz w:val="28"/>
          <w:szCs w:val="28"/>
        </w:rPr>
      </w:pPr>
    </w:p>
    <w:p w14:paraId="7D2DF137" w14:textId="77777777" w:rsidR="00B30A90" w:rsidRDefault="009D1D95">
      <w:pPr>
        <w:ind w:right="-40"/>
        <w:jc w:val="both"/>
      </w:pPr>
      <w:r>
        <w:t xml:space="preserve">Caso </w:t>
      </w:r>
      <w:r>
        <w:rPr>
          <w:b/>
        </w:rPr>
        <w:t xml:space="preserve">ALGUM </w:t>
      </w:r>
      <w:r>
        <w:t xml:space="preserve">dos critérios de </w:t>
      </w:r>
      <w:proofErr w:type="spellStart"/>
      <w:r>
        <w:t>sua</w:t>
      </w:r>
      <w:proofErr w:type="spellEnd"/>
      <w:r>
        <w:rPr>
          <w:b/>
        </w:rPr>
        <w:t xml:space="preserve"> modalidades de concorrência</w:t>
      </w:r>
      <w:r>
        <w:t xml:space="preserve"> tenha sido </w:t>
      </w:r>
      <w:r>
        <w:rPr>
          <w:b/>
        </w:rPr>
        <w:t xml:space="preserve">indeferido, </w:t>
      </w:r>
      <w:r>
        <w:t xml:space="preserve">siga os passos </w:t>
      </w:r>
      <w:proofErr w:type="gramStart"/>
      <w:r>
        <w:t>à</w:t>
      </w:r>
      <w:proofErr w:type="gramEnd"/>
      <w:r>
        <w:t xml:space="preserve"> seguir</w:t>
      </w:r>
    </w:p>
    <w:p w14:paraId="668BB334" w14:textId="77777777" w:rsidR="00B30A90" w:rsidRDefault="009D1D95" w:rsidP="0043440F">
      <w:pPr>
        <w:ind w:right="-40"/>
      </w:pPr>
      <w:r>
        <w:rPr>
          <w:noProof/>
        </w:rPr>
        <w:lastRenderedPageBreak/>
        <w:drawing>
          <wp:inline distT="0" distB="0" distL="0" distR="0" wp14:anchorId="4F985FFC" wp14:editId="071C71C0">
            <wp:extent cx="5387057" cy="2847975"/>
            <wp:effectExtent l="0" t="0" r="4445" b="0"/>
            <wp:docPr id="15" name="Imagem 50" descr="C:\Users\Bolsista\Desktop\SISU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9974" cy="28495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66C535" w14:textId="77777777" w:rsidR="00B30A90" w:rsidRDefault="00B30A90"/>
    <w:p w14:paraId="39A84AA3" w14:textId="77777777" w:rsidR="00B30A90" w:rsidRDefault="009D1D95">
      <w:r>
        <w:t>IMAGEM 15 – Exemplo da caixa de entrada de correio eletrônico com as informações:</w:t>
      </w:r>
    </w:p>
    <w:p w14:paraId="08441487" w14:textId="77777777" w:rsidR="00B30A90" w:rsidRDefault="009D1D95">
      <w:r>
        <w:rPr>
          <w:bCs/>
        </w:rPr>
        <w:t>UFCA – Análise de requisitos obrigatórios para i</w:t>
      </w:r>
      <w:r>
        <w:rPr>
          <w:bCs/>
        </w:rPr>
        <w:t>ngresso – MENSAGEM AUTOMÁTICA</w:t>
      </w:r>
    </w:p>
    <w:p w14:paraId="36D43332" w14:textId="77777777" w:rsidR="00B30A90" w:rsidRDefault="009D1D95">
      <w:proofErr w:type="spellStart"/>
      <w:r>
        <w:rPr>
          <w:b/>
          <w:bCs/>
        </w:rPr>
        <w:t>SIGs</w:t>
      </w:r>
      <w:proofErr w:type="spellEnd"/>
      <w:r>
        <w:rPr>
          <w:b/>
          <w:bCs/>
        </w:rPr>
        <w:t xml:space="preserve">/UFCA </w:t>
      </w:r>
      <w:hyperlink r:id="rId40" w:history="1">
        <w:r>
          <w:t>&lt;Sig-naoresponda@ufca.edu.br</w:t>
        </w:r>
      </w:hyperlink>
      <w:r>
        <w:t>&gt;</w:t>
      </w:r>
      <w:r>
        <w:br/>
      </w:r>
      <w:r>
        <w:t xml:space="preserve">para </w:t>
      </w:r>
      <w:proofErr w:type="gramStart"/>
      <w:r>
        <w:t>eu</w:t>
      </w:r>
      <w:proofErr w:type="gramEnd"/>
    </w:p>
    <w:p w14:paraId="05BCC8D4" w14:textId="77777777" w:rsidR="00B30A90" w:rsidRDefault="009D1D95">
      <w:r>
        <w:t>Prezado(a) candidato</w:t>
      </w:r>
    </w:p>
    <w:p w14:paraId="36712151" w14:textId="77777777" w:rsidR="00B30A90" w:rsidRDefault="009D1D95">
      <w:r>
        <w:t xml:space="preserve">A documentação de sua inscrição na modalidade de concorrência “Pessoa com Deficiência” foi </w:t>
      </w:r>
      <w:r>
        <w:t>avaliada em 20/1/2020 10:47.</w:t>
      </w:r>
    </w:p>
    <w:p w14:paraId="2D17F206" w14:textId="77777777" w:rsidR="00B30A90" w:rsidRDefault="009D1D95">
      <w:r>
        <w:t>Resultado: INDEFERIDA</w:t>
      </w:r>
    </w:p>
    <w:p w14:paraId="0AACA29B" w14:textId="77777777" w:rsidR="00B30A90" w:rsidRDefault="009D1D95">
      <w:proofErr w:type="spellStart"/>
      <w:r>
        <w:t>Parecer</w:t>
      </w:r>
      <w:proofErr w:type="spellEnd"/>
      <w:r>
        <w:t xml:space="preserve"> da banca avaliadora: </w:t>
      </w:r>
      <w:proofErr w:type="spellStart"/>
      <w:r>
        <w:t>tstestsetsetsetse</w:t>
      </w:r>
      <w:proofErr w:type="spellEnd"/>
    </w:p>
    <w:p w14:paraId="1BE6C04B" w14:textId="77777777" w:rsidR="00B30A90" w:rsidRDefault="009D1D95">
      <w:r>
        <w:t>Para consultar a análise de sua documentação e eventual interposição de recurso, utilize os dados abaixo:</w:t>
      </w:r>
    </w:p>
    <w:p w14:paraId="7E6BC89F" w14:textId="77777777" w:rsidR="00B30A90" w:rsidRDefault="009D1D95">
      <w:r>
        <w:t xml:space="preserve">Link de acesso: </w:t>
      </w:r>
      <w:hyperlink r:id="rId41" w:history="1">
        <w:r>
          <w:rPr>
            <w:rStyle w:val="Hyperlink"/>
          </w:rPr>
          <w:t>https://sig.ufca.edu.br/sigaa/public/selecao/recurso/acesso.jsf</w:t>
        </w:r>
      </w:hyperlink>
    </w:p>
    <w:p w14:paraId="07FC71A1" w14:textId="77777777" w:rsidR="00B30A90" w:rsidRDefault="009D1D95">
      <w:r>
        <w:t>E-mail:</w:t>
      </w:r>
    </w:p>
    <w:p w14:paraId="7A9FD652" w14:textId="77777777" w:rsidR="00B30A90" w:rsidRDefault="009D1D95">
      <w:r>
        <w:t>Código:</w:t>
      </w:r>
    </w:p>
    <w:p w14:paraId="60EE07C4" w14:textId="77777777" w:rsidR="00B30A90" w:rsidRDefault="009D1D95">
      <w:r>
        <w:rPr>
          <w:b/>
        </w:rPr>
        <w:t>Atenção</w:t>
      </w:r>
      <w:r>
        <w:t>: O recurso só poderá ser enviado uma vez. Após o envio do recurso, não será permitido alterações ou complementações dos dad</w:t>
      </w:r>
      <w:r>
        <w:t>os encaminhados.</w:t>
      </w:r>
    </w:p>
    <w:p w14:paraId="26ACCD56" w14:textId="77777777" w:rsidR="00B30A90" w:rsidRDefault="009D1D95">
      <w:r>
        <w:t xml:space="preserve"> Para anexar documentos é necessário que selecione o arquivo no computador, inclua um texto de descrição, e então clique em “Adicionar documento”.</w:t>
      </w:r>
    </w:p>
    <w:p w14:paraId="4E4E1BA2" w14:textId="77777777" w:rsidR="00B30A90" w:rsidRDefault="009D1D95">
      <w:r>
        <w:t>Somente serão permitidos arquivo no formato “PDF”, e com o tamanho máximo de 10 (dez) megaby</w:t>
      </w:r>
      <w:r>
        <w:t>tes por arquivo.</w:t>
      </w:r>
    </w:p>
    <w:p w14:paraId="2586E2F4" w14:textId="77777777" w:rsidR="00B30A90" w:rsidRDefault="009D1D95">
      <w:pPr>
        <w:rPr>
          <w:bCs/>
        </w:rPr>
      </w:pPr>
      <w:r>
        <w:rPr>
          <w:bCs/>
        </w:rPr>
        <w:t xml:space="preserve">Esta mensagem foi enviada automaticamente através do Sistema de Gestão de Atividades Acadêmicas (SIGAA). Por favor, não </w:t>
      </w:r>
      <w:proofErr w:type="gramStart"/>
      <w:r>
        <w:rPr>
          <w:bCs/>
        </w:rPr>
        <w:t>respondê-la</w:t>
      </w:r>
      <w:proofErr w:type="gramEnd"/>
      <w:r>
        <w:rPr>
          <w:bCs/>
        </w:rPr>
        <w:t>.</w:t>
      </w:r>
    </w:p>
    <w:p w14:paraId="42BD80F5" w14:textId="77777777" w:rsidR="00B30A90" w:rsidRDefault="009D1D95">
      <w:r>
        <w:rPr>
          <w:bCs/>
        </w:rPr>
        <w:t xml:space="preserve">No caso de dúvidas, encaminhe-as </w:t>
      </w:r>
      <w:r>
        <w:rPr>
          <w:sz w:val="24"/>
        </w:rPr>
        <w:t xml:space="preserve">para </w:t>
      </w:r>
      <w:hyperlink r:id="rId42" w:history="1">
        <w:r>
          <w:rPr>
            <w:rStyle w:val="Hyperlink"/>
            <w:sz w:val="24"/>
          </w:rPr>
          <w:t>sisu@ufca.edu.br</w:t>
        </w:r>
      </w:hyperlink>
      <w:r>
        <w:rPr>
          <w:sz w:val="24"/>
        </w:rPr>
        <w:t>. (Fim da d</w:t>
      </w:r>
      <w:r>
        <w:rPr>
          <w:sz w:val="24"/>
        </w:rPr>
        <w:t>escrição)</w:t>
      </w:r>
    </w:p>
    <w:p w14:paraId="7B091A6E" w14:textId="77777777" w:rsidR="00B30A90" w:rsidRDefault="00B30A90">
      <w:pPr>
        <w:ind w:right="-40"/>
        <w:jc w:val="both"/>
      </w:pPr>
    </w:p>
    <w:p w14:paraId="2747EF97" w14:textId="77777777" w:rsidR="00B30A90" w:rsidRDefault="009D1D95">
      <w:pPr>
        <w:ind w:right="-40"/>
        <w:jc w:val="both"/>
      </w:pPr>
      <w:r>
        <w:t xml:space="preserve">Acesse o </w:t>
      </w:r>
      <w:r>
        <w:rPr>
          <w:b/>
        </w:rPr>
        <w:t>Link de acesso</w:t>
      </w:r>
      <w:r>
        <w:t xml:space="preserve"> e entre utilizando o </w:t>
      </w:r>
      <w:r>
        <w:rPr>
          <w:b/>
        </w:rPr>
        <w:t xml:space="preserve">E-mail </w:t>
      </w:r>
      <w:r>
        <w:t xml:space="preserve">e </w:t>
      </w:r>
      <w:r>
        <w:rPr>
          <w:b/>
        </w:rPr>
        <w:t>Código</w:t>
      </w:r>
      <w:r>
        <w:t xml:space="preserve"> enviados para o seu </w:t>
      </w:r>
      <w:proofErr w:type="spellStart"/>
      <w:r>
        <w:t>email</w:t>
      </w:r>
      <w:proofErr w:type="spellEnd"/>
      <w:r>
        <w:t xml:space="preserve">. Olhe a </w:t>
      </w:r>
      <w:r>
        <w:rPr>
          <w:b/>
        </w:rPr>
        <w:t>Situação de ação</w:t>
      </w:r>
      <w:r>
        <w:t xml:space="preserve"> e </w:t>
      </w:r>
      <w:r>
        <w:rPr>
          <w:b/>
        </w:rPr>
        <w:t>Situação de recursos</w:t>
      </w:r>
      <w:r>
        <w:t xml:space="preserve">, se precisar enviar recursos, saberá a partir dessas informações. Clique no ícone </w:t>
      </w:r>
      <w:proofErr w:type="gramStart"/>
      <w:r>
        <w:t xml:space="preserve">para </w:t>
      </w:r>
      <w:r>
        <w:rPr>
          <w:b/>
        </w:rPr>
        <w:t>Enviar</w:t>
      </w:r>
      <w:proofErr w:type="gramEnd"/>
      <w:r>
        <w:rPr>
          <w:b/>
        </w:rPr>
        <w:t xml:space="preserve"> recurso</w:t>
      </w:r>
      <w:r>
        <w:t xml:space="preserve"> onde a </w:t>
      </w:r>
      <w:r>
        <w:rPr>
          <w:b/>
        </w:rPr>
        <w:t>S</w:t>
      </w:r>
      <w:r>
        <w:rPr>
          <w:b/>
        </w:rPr>
        <w:t>ituação de ação</w:t>
      </w:r>
      <w:r>
        <w:t xml:space="preserve"> estiver mostrando </w:t>
      </w:r>
      <w:r>
        <w:rPr>
          <w:b/>
        </w:rPr>
        <w:t>INDEFERIDA</w:t>
      </w:r>
    </w:p>
    <w:p w14:paraId="0DBF30A0" w14:textId="77777777" w:rsidR="00B30A90" w:rsidRDefault="009D1D95" w:rsidP="0043440F">
      <w:pPr>
        <w:ind w:right="-40"/>
      </w:pPr>
      <w:r>
        <w:rPr>
          <w:noProof/>
        </w:rPr>
        <w:drawing>
          <wp:inline distT="0" distB="0" distL="0" distR="0" wp14:anchorId="5EEE17FD" wp14:editId="12549B48">
            <wp:extent cx="5477040" cy="1895475"/>
            <wp:effectExtent l="0" t="0" r="9525" b="0"/>
            <wp:docPr id="16" name="Imagem 51" descr="C:\Users\Bolsista\Desktop\SISU\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9933" cy="1896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B92983" w14:textId="77777777" w:rsidR="00B30A90" w:rsidRDefault="00B30A90">
      <w:pPr>
        <w:ind w:right="-40"/>
        <w:jc w:val="both"/>
        <w:rPr>
          <w:szCs w:val="24"/>
        </w:rPr>
      </w:pPr>
    </w:p>
    <w:p w14:paraId="2C7A7A0E" w14:textId="77777777" w:rsidR="00B30A90" w:rsidRDefault="009D1D95">
      <w:pPr>
        <w:ind w:right="-40"/>
        <w:jc w:val="both"/>
      </w:pPr>
      <w:r>
        <w:rPr>
          <w:szCs w:val="24"/>
        </w:rPr>
        <w:t xml:space="preserve">IMAGEM 16 – Exemplo de tela </w:t>
      </w:r>
      <w:r>
        <w:t xml:space="preserve">indicando como clicar no </w:t>
      </w:r>
      <w:proofErr w:type="gramStart"/>
      <w:r>
        <w:t xml:space="preserve">ícone </w:t>
      </w:r>
      <w:r>
        <w:rPr>
          <w:b/>
        </w:rPr>
        <w:t>Enviar</w:t>
      </w:r>
      <w:proofErr w:type="gramEnd"/>
      <w:r>
        <w:rPr>
          <w:b/>
        </w:rPr>
        <w:t xml:space="preserve"> recurso </w:t>
      </w:r>
      <w:r>
        <w:t>com as informações:</w:t>
      </w:r>
    </w:p>
    <w:p w14:paraId="71A9417A" w14:textId="77777777" w:rsidR="00B30A90" w:rsidRDefault="009D1D95">
      <w:pPr>
        <w:ind w:right="-40"/>
        <w:jc w:val="both"/>
      </w:pPr>
      <w:r>
        <w:t>AVALIAÇÕES DE AÇÕES AFIRMATIVAS</w:t>
      </w:r>
    </w:p>
    <w:p w14:paraId="0541CFB9" w14:textId="77777777" w:rsidR="00B30A90" w:rsidRDefault="009D1D95">
      <w:pPr>
        <w:ind w:right="-40"/>
        <w:jc w:val="both"/>
      </w:pPr>
      <w:r>
        <w:lastRenderedPageBreak/>
        <w:t>Caro(a) candidato(a)</w:t>
      </w:r>
    </w:p>
    <w:p w14:paraId="48CA9CFC" w14:textId="77777777" w:rsidR="00B30A90" w:rsidRDefault="009D1D95">
      <w:pPr>
        <w:ind w:right="-40"/>
        <w:jc w:val="both"/>
      </w:pPr>
      <w:r>
        <w:t xml:space="preserve">Verifique abaixo as avaliações realizadas a partir das </w:t>
      </w:r>
      <w:r>
        <w:t>ações afirmativas de sua modalidade de concorrência.</w:t>
      </w:r>
    </w:p>
    <w:p w14:paraId="1FF552E7" w14:textId="77777777" w:rsidR="00B30A90" w:rsidRDefault="009D1D95">
      <w:pPr>
        <w:ind w:right="-40"/>
        <w:jc w:val="both"/>
      </w:pPr>
      <w:r>
        <w:t xml:space="preserve">Você poderá </w:t>
      </w:r>
      <w:r>
        <w:rPr>
          <w:u w:val="single"/>
        </w:rPr>
        <w:t>entrar com recurso</w:t>
      </w:r>
      <w:r>
        <w:t xml:space="preserve"> nas avaliações que foram </w:t>
      </w:r>
      <w:r>
        <w:rPr>
          <w:u w:val="single"/>
        </w:rPr>
        <w:t>indeferidas</w:t>
      </w:r>
      <w:r>
        <w:t>.</w:t>
      </w:r>
    </w:p>
    <w:p w14:paraId="217A3C37" w14:textId="77777777" w:rsidR="00B30A90" w:rsidRDefault="009D1D95">
      <w:pPr>
        <w:ind w:right="-40"/>
        <w:jc w:val="both"/>
      </w:pPr>
      <w:r>
        <w:t>Menu: Enviar Recurso</w:t>
      </w:r>
    </w:p>
    <w:p w14:paraId="6964CAB7" w14:textId="77777777" w:rsidR="00B30A90" w:rsidRDefault="009D1D95">
      <w:pPr>
        <w:ind w:right="-40"/>
        <w:jc w:val="both"/>
      </w:pPr>
      <w:r>
        <w:t>Menu: Visualizar Recurso</w:t>
      </w:r>
    </w:p>
    <w:p w14:paraId="5AC1CC49" w14:textId="77777777" w:rsidR="00B30A90" w:rsidRDefault="009D1D95">
      <w:pPr>
        <w:ind w:right="-40"/>
        <w:jc w:val="both"/>
      </w:pPr>
      <w:r>
        <w:t>LISTA DE AVALIAÇÕES</w:t>
      </w:r>
    </w:p>
    <w:p w14:paraId="57C6E562" w14:textId="77777777" w:rsidR="00B30A90" w:rsidRDefault="009D1D95">
      <w:pPr>
        <w:ind w:right="-40"/>
        <w:jc w:val="both"/>
      </w:pPr>
      <w:r>
        <w:t>Ação afirmativa: Análise de Documentação; Data de Avaliação: 28/11/2</w:t>
      </w:r>
      <w:r>
        <w:t xml:space="preserve">019 13:26; Situação de Ação: DEFERIDA; Situação de Recurso: DESNECESSÁRIO </w:t>
      </w:r>
      <w:proofErr w:type="gramStart"/>
      <w:r>
        <w:t>( Ao</w:t>
      </w:r>
      <w:proofErr w:type="gramEnd"/>
      <w:r>
        <w:t xml:space="preserve"> lado ícone para visualização).</w:t>
      </w:r>
    </w:p>
    <w:p w14:paraId="045ACAC7" w14:textId="77777777" w:rsidR="00B30A90" w:rsidRDefault="00B30A90">
      <w:pPr>
        <w:ind w:right="-40"/>
        <w:jc w:val="both"/>
      </w:pPr>
    </w:p>
    <w:p w14:paraId="2A21F688" w14:textId="77777777" w:rsidR="00B30A90" w:rsidRDefault="009D1D95">
      <w:pPr>
        <w:ind w:right="-40"/>
        <w:jc w:val="both"/>
      </w:pPr>
      <w:r>
        <w:t>Ação afirmativa: Egresso de Escola Pública; Data de Avaliação:28/11/2019 13:27 Situação de Ação: INDEFERIDA Situação de Recurso: EM ABERTO *(Ao l</w:t>
      </w:r>
      <w:r>
        <w:t>ado ícone para envio de recursos</w:t>
      </w:r>
      <w:proofErr w:type="gramStart"/>
      <w:r>
        <w:t>).*</w:t>
      </w:r>
      <w:proofErr w:type="gramEnd"/>
    </w:p>
    <w:p w14:paraId="73FB88C2" w14:textId="77777777" w:rsidR="00B30A90" w:rsidRDefault="00B30A90">
      <w:pPr>
        <w:ind w:right="-40"/>
        <w:jc w:val="both"/>
      </w:pPr>
    </w:p>
    <w:p w14:paraId="13BA7403" w14:textId="77777777" w:rsidR="00B30A90" w:rsidRDefault="009D1D95">
      <w:pPr>
        <w:ind w:right="-40"/>
        <w:jc w:val="both"/>
      </w:pPr>
      <w:r>
        <w:t xml:space="preserve">Ação afirmativa: Egresso de Escola Pública; Data de Avaliação: 28/11/2019 </w:t>
      </w:r>
      <w:proofErr w:type="gramStart"/>
      <w:r>
        <w:t>13:27  Situação</w:t>
      </w:r>
      <w:proofErr w:type="gramEnd"/>
      <w:r>
        <w:t xml:space="preserve"> de Ação: INDEFERIDA Situação de Recurso: EM ABERTO *(Ao lado ícone para envio de recursos)*.</w:t>
      </w:r>
    </w:p>
    <w:p w14:paraId="7301628A" w14:textId="77777777" w:rsidR="00B30A90" w:rsidRDefault="00B30A90">
      <w:pPr>
        <w:ind w:right="-40"/>
        <w:jc w:val="both"/>
      </w:pPr>
    </w:p>
    <w:p w14:paraId="172E44F7" w14:textId="77777777" w:rsidR="00B30A90" w:rsidRDefault="009D1D95">
      <w:pPr>
        <w:ind w:right="-40"/>
        <w:jc w:val="both"/>
      </w:pPr>
      <w:r>
        <w:t xml:space="preserve">Ação afirmativa: Egresso de </w:t>
      </w:r>
      <w:r>
        <w:t xml:space="preserve">Escola Pública; Data de Avaliação: 28/11/2019 </w:t>
      </w:r>
      <w:proofErr w:type="gramStart"/>
      <w:r>
        <w:t>13:27  Situação</w:t>
      </w:r>
      <w:proofErr w:type="gramEnd"/>
      <w:r>
        <w:t xml:space="preserve"> de Ação: DEFERIDA Situação de Recurso: DESNECESSÁRIO ( Ao lado ícone para visualização)</w:t>
      </w:r>
    </w:p>
    <w:p w14:paraId="651882E2" w14:textId="77777777" w:rsidR="00B30A90" w:rsidRDefault="009D1D95">
      <w:pPr>
        <w:ind w:right="-40"/>
        <w:jc w:val="both"/>
      </w:pPr>
      <w:r>
        <w:t>Menu: Encerrar sessão (Fim da descrição)</w:t>
      </w:r>
    </w:p>
    <w:p w14:paraId="7861F90E" w14:textId="77777777" w:rsidR="00B30A90" w:rsidRDefault="00B30A90">
      <w:pPr>
        <w:ind w:right="-40"/>
        <w:jc w:val="both"/>
      </w:pPr>
    </w:p>
    <w:p w14:paraId="619C8FEF" w14:textId="77777777" w:rsidR="00B30A90" w:rsidRDefault="009D1D95">
      <w:pPr>
        <w:ind w:right="-40"/>
        <w:jc w:val="both"/>
      </w:pPr>
      <w:r>
        <w:t xml:space="preserve">Adicione uma </w:t>
      </w:r>
      <w:r>
        <w:rPr>
          <w:b/>
        </w:rPr>
        <w:t>Descrição do recurso</w:t>
      </w:r>
      <w:r>
        <w:t xml:space="preserve"> referente à </w:t>
      </w:r>
      <w:r>
        <w:rPr>
          <w:b/>
        </w:rPr>
        <w:t>Ação afirmativa</w:t>
      </w:r>
      <w:r>
        <w:t>.</w:t>
      </w:r>
    </w:p>
    <w:p w14:paraId="4E4ABBC9" w14:textId="77777777" w:rsidR="00B30A90" w:rsidRDefault="009D1D95">
      <w:pPr>
        <w:ind w:right="-40"/>
        <w:jc w:val="both"/>
      </w:pPr>
      <w:r>
        <w:t>F</w:t>
      </w:r>
      <w:r>
        <w:t xml:space="preserve">eito isso, se for necessário anexar arquivos, insira cada arquivo com sua descrição e clique em </w:t>
      </w:r>
      <w:r>
        <w:rPr>
          <w:b/>
        </w:rPr>
        <w:t>Adicionar documento</w:t>
      </w:r>
    </w:p>
    <w:p w14:paraId="2412E071" w14:textId="77777777" w:rsidR="00B30A90" w:rsidRDefault="009D1D95" w:rsidP="0043440F">
      <w:pPr>
        <w:ind w:right="-40"/>
      </w:pPr>
      <w:r>
        <w:rPr>
          <w:noProof/>
        </w:rPr>
        <w:drawing>
          <wp:inline distT="0" distB="0" distL="0" distR="0" wp14:anchorId="7E691E11" wp14:editId="12F4C5A3">
            <wp:extent cx="6067425" cy="3133725"/>
            <wp:effectExtent l="19050" t="19050" r="28575" b="28575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859" cy="3133949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392167" w14:textId="77777777" w:rsidR="00B30A90" w:rsidRDefault="00B30A90">
      <w:pPr>
        <w:ind w:right="-40"/>
        <w:rPr>
          <w:szCs w:val="24"/>
        </w:rPr>
      </w:pPr>
    </w:p>
    <w:p w14:paraId="41C3116F" w14:textId="77777777" w:rsidR="00B30A90" w:rsidRDefault="009D1D95">
      <w:pPr>
        <w:ind w:right="-40"/>
        <w:jc w:val="both"/>
      </w:pPr>
      <w:r>
        <w:rPr>
          <w:szCs w:val="24"/>
        </w:rPr>
        <w:t>IMAGEM 17 – Exemplo de tela para d</w:t>
      </w:r>
      <w:r>
        <w:t>escrição do recurso e de envio de documentos com as informações:</w:t>
      </w:r>
    </w:p>
    <w:p w14:paraId="73809ED3" w14:textId="77777777" w:rsidR="00B30A90" w:rsidRDefault="009D1D95">
      <w:pPr>
        <w:ind w:right="-40"/>
      </w:pPr>
      <w:r>
        <w:t>Pré-cadastro: Clique para visualizar d</w:t>
      </w:r>
      <w:r>
        <w:t>etalhes de seu Pré-cadastro</w:t>
      </w:r>
    </w:p>
    <w:p w14:paraId="2859EAC8" w14:textId="77777777" w:rsidR="00B30A90" w:rsidRDefault="009D1D95">
      <w:pPr>
        <w:ind w:right="-40"/>
      </w:pPr>
      <w:r>
        <w:t>Recurso: Clique para visualizar detalhes do recurso enviado</w:t>
      </w:r>
    </w:p>
    <w:p w14:paraId="1C90C450" w14:textId="77777777" w:rsidR="00B30A90" w:rsidRDefault="009D1D95">
      <w:pPr>
        <w:ind w:right="-40"/>
      </w:pPr>
      <w:r>
        <w:t>ENVIO DE RECURSO</w:t>
      </w:r>
    </w:p>
    <w:p w14:paraId="78C7F9BD" w14:textId="77777777" w:rsidR="00B30A90" w:rsidRDefault="009D1D95">
      <w:pPr>
        <w:ind w:right="-40"/>
        <w:jc w:val="both"/>
      </w:pPr>
      <w:r>
        <w:t>AVALIAÇÃO DA AÇÃO AFIRMATIVA</w:t>
      </w:r>
    </w:p>
    <w:p w14:paraId="2AC4CF35" w14:textId="77777777" w:rsidR="00B30A90" w:rsidRDefault="009D1D95">
      <w:pPr>
        <w:ind w:right="-40"/>
        <w:jc w:val="both"/>
      </w:pPr>
      <w:r>
        <w:t>Ação afirmativa: EGRESSO DE ESCOLA PÚBLICA</w:t>
      </w:r>
    </w:p>
    <w:p w14:paraId="5B4DEE5B" w14:textId="77777777" w:rsidR="00B30A90" w:rsidRDefault="009D1D95">
      <w:pPr>
        <w:ind w:right="-40"/>
        <w:jc w:val="both"/>
      </w:pPr>
      <w:r>
        <w:t>Nome do candidato (a):</w:t>
      </w:r>
    </w:p>
    <w:p w14:paraId="57BE0B8C" w14:textId="77777777" w:rsidR="00B30A90" w:rsidRDefault="009D1D95">
      <w:pPr>
        <w:ind w:right="-40"/>
        <w:jc w:val="both"/>
      </w:pPr>
      <w:r>
        <w:t>Documentos da ação:</w:t>
      </w:r>
    </w:p>
    <w:p w14:paraId="30CDE8AE" w14:textId="77777777" w:rsidR="00B30A90" w:rsidRDefault="009D1D95">
      <w:pPr>
        <w:ind w:right="-40"/>
        <w:jc w:val="both"/>
      </w:pPr>
      <w:r>
        <w:t>Data da avaliação: 28/11/2019 13:27</w:t>
      </w:r>
    </w:p>
    <w:p w14:paraId="6664277C" w14:textId="77777777" w:rsidR="00B30A90" w:rsidRDefault="009D1D95">
      <w:pPr>
        <w:ind w:right="-40"/>
        <w:jc w:val="both"/>
      </w:pPr>
      <w:r>
        <w:t>Resultado: INDEFERIDA</w:t>
      </w:r>
    </w:p>
    <w:p w14:paraId="2B4BBCCE" w14:textId="77777777" w:rsidR="00B30A90" w:rsidRDefault="009D1D95">
      <w:pPr>
        <w:ind w:right="-40"/>
        <w:jc w:val="both"/>
      </w:pPr>
      <w:r>
        <w:t>Parecer do avaliador: motivo de indeferimento</w:t>
      </w:r>
    </w:p>
    <w:p w14:paraId="1396EEE0" w14:textId="77777777" w:rsidR="00B30A90" w:rsidRDefault="009D1D95">
      <w:pPr>
        <w:ind w:right="-40"/>
        <w:jc w:val="both"/>
      </w:pPr>
      <w:r>
        <w:t>RECURSO</w:t>
      </w:r>
    </w:p>
    <w:p w14:paraId="2056B828" w14:textId="77777777" w:rsidR="00B30A90" w:rsidRDefault="009D1D95">
      <w:pPr>
        <w:ind w:right="-40"/>
        <w:jc w:val="both"/>
      </w:pPr>
      <w:r>
        <w:t>ADICIONAR DOCUMENTO</w:t>
      </w:r>
    </w:p>
    <w:p w14:paraId="39E39386" w14:textId="77777777" w:rsidR="00B30A90" w:rsidRDefault="009D1D95">
      <w:pPr>
        <w:ind w:right="-40"/>
        <w:jc w:val="both"/>
      </w:pPr>
      <w:r>
        <w:t>Descrição do recurso: Descrição do recurso referente ao indeferimento da Ação afirmativa</w:t>
      </w:r>
    </w:p>
    <w:p w14:paraId="6A9F4FF9" w14:textId="77777777" w:rsidR="00B30A90" w:rsidRDefault="009D1D95">
      <w:pPr>
        <w:ind w:right="-40"/>
        <w:jc w:val="both"/>
      </w:pPr>
      <w:r>
        <w:t>Arquivo: histórico 356957PDF</w:t>
      </w:r>
    </w:p>
    <w:p w14:paraId="7CCBEA8E" w14:textId="77777777" w:rsidR="00B30A90" w:rsidRDefault="009D1D95">
      <w:pPr>
        <w:ind w:right="-40"/>
        <w:jc w:val="both"/>
      </w:pPr>
      <w:r>
        <w:t xml:space="preserve">Descrição do arquivo: HISTÓRICO </w:t>
      </w:r>
      <w:r>
        <w:t>ESCOLAR</w:t>
      </w:r>
    </w:p>
    <w:p w14:paraId="35F24764" w14:textId="77777777" w:rsidR="00B30A90" w:rsidRDefault="009D1D95">
      <w:pPr>
        <w:ind w:right="-40"/>
        <w:jc w:val="both"/>
      </w:pPr>
      <w:r>
        <w:t>Menu: Adicionar documento</w:t>
      </w:r>
    </w:p>
    <w:p w14:paraId="2AA9A045" w14:textId="77777777" w:rsidR="00B30A90" w:rsidRDefault="009D1D95">
      <w:pPr>
        <w:ind w:right="-40"/>
        <w:jc w:val="both"/>
      </w:pPr>
      <w:r>
        <w:lastRenderedPageBreak/>
        <w:t>Seta indicando a necessidade de clicar no menu Adicionar documento</w:t>
      </w:r>
    </w:p>
    <w:p w14:paraId="487641D8" w14:textId="77777777" w:rsidR="00B30A90" w:rsidRDefault="009D1D95">
      <w:pPr>
        <w:ind w:right="-40"/>
        <w:jc w:val="both"/>
      </w:pPr>
      <w:r>
        <w:t>LISTA DE DOCUMENTOS</w:t>
      </w:r>
    </w:p>
    <w:p w14:paraId="7BC8DFF2" w14:textId="77777777" w:rsidR="00B30A90" w:rsidRDefault="009D1D95">
      <w:pPr>
        <w:ind w:right="-40"/>
        <w:jc w:val="both"/>
      </w:pPr>
      <w:r>
        <w:t>Arquivo/Descrição/Nenhum documento adicionado</w:t>
      </w:r>
    </w:p>
    <w:p w14:paraId="64443701" w14:textId="77777777" w:rsidR="00B30A90" w:rsidRDefault="009D1D95">
      <w:pPr>
        <w:ind w:right="-40"/>
        <w:jc w:val="both"/>
      </w:pPr>
      <w:r>
        <w:t>Menu Cancelar</w:t>
      </w:r>
    </w:p>
    <w:p w14:paraId="27FF1761" w14:textId="77777777" w:rsidR="00B30A90" w:rsidRDefault="009D1D95">
      <w:pPr>
        <w:ind w:right="-40"/>
        <w:jc w:val="both"/>
      </w:pPr>
      <w:r>
        <w:t>Menu Enviar Recurso (Fim da descrição)</w:t>
      </w:r>
    </w:p>
    <w:p w14:paraId="00309AF1" w14:textId="77777777" w:rsidR="00B30A90" w:rsidRDefault="00B30A90">
      <w:pPr>
        <w:ind w:right="-40"/>
        <w:jc w:val="both"/>
      </w:pPr>
    </w:p>
    <w:p w14:paraId="63B4B397" w14:textId="77777777" w:rsidR="00B30A90" w:rsidRDefault="009D1D95">
      <w:pPr>
        <w:pStyle w:val="Textodocorpo2"/>
        <w:spacing w:after="0" w:line="298" w:lineRule="exact"/>
        <w:jc w:val="both"/>
      </w:pPr>
      <w:r>
        <w:rPr>
          <w:sz w:val="22"/>
          <w:szCs w:val="22"/>
          <w:lang w:val="pt-PT" w:eastAsia="pt-PT" w:bidi="pt-PT"/>
        </w:rPr>
        <w:t xml:space="preserve">Tendo adicionado o(s) </w:t>
      </w:r>
      <w:r>
        <w:rPr>
          <w:sz w:val="22"/>
          <w:szCs w:val="22"/>
          <w:lang w:val="pt-PT" w:eastAsia="pt-PT" w:bidi="pt-PT"/>
        </w:rPr>
        <w:t xml:space="preserve">documento(s), o sistema automaticamente o(s) </w:t>
      </w:r>
      <w:r>
        <w:rPr>
          <w:rStyle w:val="Textodocorpo210"/>
          <w:sz w:val="22"/>
          <w:szCs w:val="22"/>
          <w:shd w:val="clear" w:color="auto" w:fill="auto"/>
          <w:lang w:val="pt-PT" w:eastAsia="pt-PT" w:bidi="pt-PT"/>
        </w:rPr>
        <w:t>Listará .</w:t>
      </w:r>
    </w:p>
    <w:p w14:paraId="265A8FDC" w14:textId="77777777" w:rsidR="00B30A90" w:rsidRDefault="009D1D95">
      <w:pPr>
        <w:pStyle w:val="Textodocorpo2"/>
        <w:spacing w:after="0" w:line="298" w:lineRule="exact"/>
        <w:jc w:val="both"/>
      </w:pPr>
      <w:r>
        <w:rPr>
          <w:sz w:val="22"/>
          <w:szCs w:val="22"/>
          <w:lang w:val="pt-PT" w:eastAsia="pt-PT" w:bidi="pt-PT"/>
        </w:rPr>
        <w:t xml:space="preserve"> Se você fez tudo corretamente e tem certeza de que não irá adicionar ou retirar nenhum documento, </w:t>
      </w:r>
      <w:r>
        <w:rPr>
          <w:sz w:val="22"/>
          <w:szCs w:val="22"/>
        </w:rPr>
        <w:t xml:space="preserve">clique </w:t>
      </w:r>
      <w:r>
        <w:rPr>
          <w:sz w:val="22"/>
          <w:szCs w:val="22"/>
          <w:lang w:val="pt-PT" w:eastAsia="pt-PT" w:bidi="pt-PT"/>
        </w:rPr>
        <w:t xml:space="preserve">em </w:t>
      </w:r>
      <w:r>
        <w:rPr>
          <w:rStyle w:val="Textodocorpo210"/>
          <w:sz w:val="22"/>
          <w:szCs w:val="22"/>
          <w:shd w:val="clear" w:color="auto" w:fill="auto"/>
          <w:lang w:val="pt-PT" w:eastAsia="pt-PT" w:bidi="pt-PT"/>
        </w:rPr>
        <w:t>Enviar recurso</w:t>
      </w:r>
    </w:p>
    <w:p w14:paraId="7B4DB147" w14:textId="77777777" w:rsidR="00B30A90" w:rsidRDefault="00B30A90">
      <w:pPr>
        <w:pStyle w:val="Textodocorpo2"/>
        <w:spacing w:after="0" w:line="298" w:lineRule="exact"/>
        <w:jc w:val="both"/>
        <w:rPr>
          <w:sz w:val="22"/>
          <w:szCs w:val="22"/>
        </w:rPr>
      </w:pPr>
    </w:p>
    <w:p w14:paraId="6E96E022" w14:textId="77777777" w:rsidR="00B30A90" w:rsidRDefault="009D1D95">
      <w:pPr>
        <w:pStyle w:val="Textodocorpo2"/>
        <w:spacing w:after="0" w:line="298" w:lineRule="exact"/>
        <w:jc w:val="both"/>
      </w:pPr>
      <w:r>
        <w:rPr>
          <w:rStyle w:val="Textodocorpo2Negrito"/>
          <w:color w:val="FF0000"/>
          <w:sz w:val="22"/>
          <w:szCs w:val="22"/>
          <w:shd w:val="clear" w:color="auto" w:fill="auto"/>
        </w:rPr>
        <w:t>Obs.:</w:t>
      </w:r>
      <w:r>
        <w:rPr>
          <w:color w:val="FF0000"/>
          <w:sz w:val="22"/>
          <w:szCs w:val="22"/>
          <w:lang w:val="pt-PT" w:eastAsia="pt-PT" w:bidi="pt-PT"/>
        </w:rPr>
        <w:t xml:space="preserve"> Ao </w:t>
      </w:r>
      <w:r>
        <w:rPr>
          <w:color w:val="FF0000"/>
          <w:sz w:val="22"/>
          <w:szCs w:val="22"/>
        </w:rPr>
        <w:t xml:space="preserve">clicar </w:t>
      </w:r>
      <w:r>
        <w:rPr>
          <w:color w:val="FF0000"/>
          <w:sz w:val="22"/>
          <w:szCs w:val="22"/>
          <w:lang w:val="pt-PT" w:eastAsia="pt-PT" w:bidi="pt-PT"/>
        </w:rPr>
        <w:t xml:space="preserve">em </w:t>
      </w:r>
      <w:r>
        <w:rPr>
          <w:rStyle w:val="Textodocorpo210"/>
          <w:color w:val="FF0000"/>
          <w:sz w:val="22"/>
          <w:szCs w:val="22"/>
          <w:shd w:val="clear" w:color="auto" w:fill="auto"/>
          <w:lang w:val="pt-PT" w:eastAsia="pt-PT" w:bidi="pt-PT"/>
        </w:rPr>
        <w:t xml:space="preserve">Enviar recurso </w:t>
      </w:r>
      <w:r>
        <w:rPr>
          <w:color w:val="FF0000"/>
          <w:sz w:val="22"/>
          <w:szCs w:val="22"/>
          <w:lang w:val="pt-PT" w:eastAsia="pt-PT" w:bidi="pt-PT"/>
        </w:rPr>
        <w:t xml:space="preserve">tenha certeza de que não vai </w:t>
      </w:r>
      <w:r>
        <w:rPr>
          <w:color w:val="FF0000"/>
          <w:sz w:val="22"/>
          <w:szCs w:val="22"/>
        </w:rPr>
        <w:t xml:space="preserve">mais </w:t>
      </w:r>
      <w:r>
        <w:rPr>
          <w:color w:val="FF0000"/>
          <w:sz w:val="22"/>
          <w:szCs w:val="22"/>
          <w:lang w:val="pt-PT" w:eastAsia="pt-PT" w:bidi="pt-PT"/>
        </w:rPr>
        <w:t>alterar,</w:t>
      </w:r>
      <w:r>
        <w:rPr>
          <w:color w:val="FF0000"/>
          <w:sz w:val="22"/>
          <w:szCs w:val="22"/>
          <w:lang w:val="pt-PT" w:eastAsia="pt-PT" w:bidi="pt-PT"/>
        </w:rPr>
        <w:t xml:space="preserve"> adicionar ou excluir informações/arquivos. O envio é </w:t>
      </w:r>
      <w:r>
        <w:rPr>
          <w:rStyle w:val="Textodocorpo210"/>
          <w:color w:val="FF0000"/>
          <w:sz w:val="22"/>
          <w:szCs w:val="22"/>
          <w:shd w:val="clear" w:color="auto" w:fill="auto"/>
          <w:lang w:val="pt-PT" w:eastAsia="pt-PT" w:bidi="pt-PT"/>
        </w:rPr>
        <w:t>ÚNICO</w:t>
      </w:r>
      <w:r>
        <w:rPr>
          <w:color w:val="FF0000"/>
          <w:sz w:val="22"/>
          <w:szCs w:val="22"/>
          <w:lang w:val="pt-PT" w:eastAsia="pt-PT" w:bidi="pt-PT"/>
        </w:rPr>
        <w:t>, após enviar recurso não poderá alterar ou complementar nada!</w:t>
      </w:r>
    </w:p>
    <w:p w14:paraId="2D21758F" w14:textId="77777777" w:rsidR="00B30A90" w:rsidRDefault="00B30A90">
      <w:pPr>
        <w:ind w:right="-40"/>
        <w:jc w:val="both"/>
      </w:pPr>
    </w:p>
    <w:p w14:paraId="77A7B681" w14:textId="77777777" w:rsidR="00B30A90" w:rsidRDefault="00B30A90">
      <w:pPr>
        <w:ind w:right="-40"/>
        <w:jc w:val="both"/>
      </w:pPr>
    </w:p>
    <w:p w14:paraId="78115E9B" w14:textId="77777777" w:rsidR="00B30A90" w:rsidRDefault="009D1D95" w:rsidP="0043440F">
      <w:pPr>
        <w:ind w:right="-40"/>
      </w:pPr>
      <w:r>
        <w:rPr>
          <w:noProof/>
        </w:rPr>
        <w:drawing>
          <wp:inline distT="0" distB="0" distL="0" distR="0" wp14:anchorId="79802447" wp14:editId="37BBC3CA">
            <wp:extent cx="6595623" cy="3371850"/>
            <wp:effectExtent l="19050" t="19050" r="15240" b="1905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9898" cy="3374036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67684E" w14:textId="77777777" w:rsidR="00B30A90" w:rsidRDefault="00B30A90">
      <w:pPr>
        <w:ind w:right="-40"/>
      </w:pPr>
    </w:p>
    <w:p w14:paraId="131945E4" w14:textId="77777777" w:rsidR="00B30A90" w:rsidRDefault="009D1D95">
      <w:pPr>
        <w:ind w:right="-40"/>
        <w:jc w:val="both"/>
      </w:pPr>
      <w:r>
        <w:rPr>
          <w:szCs w:val="24"/>
        </w:rPr>
        <w:t>IMAGEM 18 – Exemplo de tela para d</w:t>
      </w:r>
      <w:r>
        <w:t>escrição do recurso e de envio de documentos com as informações:</w:t>
      </w:r>
    </w:p>
    <w:p w14:paraId="4B9AEF3B" w14:textId="77777777" w:rsidR="00B30A90" w:rsidRDefault="009D1D95">
      <w:pPr>
        <w:ind w:right="-40"/>
      </w:pPr>
      <w:r>
        <w:t xml:space="preserve">Pré-cadastro: Clique para </w:t>
      </w:r>
      <w:r>
        <w:t>visualizar detalhes de seu Pré-cadastro</w:t>
      </w:r>
    </w:p>
    <w:p w14:paraId="11D87524" w14:textId="77777777" w:rsidR="00B30A90" w:rsidRDefault="009D1D95">
      <w:pPr>
        <w:ind w:right="-40"/>
      </w:pPr>
      <w:r>
        <w:t>Recurso: Clique para visualizar detalhes do recurso enviado</w:t>
      </w:r>
    </w:p>
    <w:p w14:paraId="38129D3A" w14:textId="77777777" w:rsidR="00B30A90" w:rsidRDefault="009D1D95">
      <w:pPr>
        <w:ind w:right="-40"/>
      </w:pPr>
      <w:r>
        <w:t>ENVIO DE RECURSO</w:t>
      </w:r>
    </w:p>
    <w:p w14:paraId="3D2687EC" w14:textId="77777777" w:rsidR="00B30A90" w:rsidRDefault="009D1D95">
      <w:pPr>
        <w:ind w:right="-40"/>
        <w:jc w:val="both"/>
      </w:pPr>
      <w:r>
        <w:t>AVALIAÇÃO DA AÇÃO AFIRMATIVA</w:t>
      </w:r>
    </w:p>
    <w:p w14:paraId="0A393803" w14:textId="77777777" w:rsidR="00B30A90" w:rsidRDefault="009D1D95">
      <w:pPr>
        <w:ind w:right="-40"/>
        <w:jc w:val="both"/>
      </w:pPr>
      <w:r>
        <w:t>Ação afirmativa: EGRESSO DE ESCOLA PÚBLICA</w:t>
      </w:r>
    </w:p>
    <w:p w14:paraId="5026854F" w14:textId="77777777" w:rsidR="00B30A90" w:rsidRDefault="009D1D95">
      <w:pPr>
        <w:ind w:right="-40"/>
        <w:jc w:val="both"/>
      </w:pPr>
      <w:r>
        <w:t>Nome do candidato (a):</w:t>
      </w:r>
    </w:p>
    <w:p w14:paraId="70D506B5" w14:textId="77777777" w:rsidR="00B30A90" w:rsidRDefault="009D1D95">
      <w:pPr>
        <w:ind w:right="-40"/>
        <w:jc w:val="both"/>
      </w:pPr>
      <w:r>
        <w:t>Documentos da ação:</w:t>
      </w:r>
    </w:p>
    <w:p w14:paraId="376F33E2" w14:textId="77777777" w:rsidR="00B30A90" w:rsidRDefault="009D1D95">
      <w:pPr>
        <w:ind w:right="-40"/>
        <w:jc w:val="both"/>
      </w:pPr>
      <w:r>
        <w:t>Data da avaliação: 28/11</w:t>
      </w:r>
      <w:r>
        <w:t>/2019 13:27</w:t>
      </w:r>
    </w:p>
    <w:p w14:paraId="40262EC2" w14:textId="77777777" w:rsidR="00B30A90" w:rsidRDefault="009D1D95">
      <w:pPr>
        <w:ind w:right="-40"/>
        <w:jc w:val="both"/>
      </w:pPr>
      <w:r>
        <w:t>Resultado: INDEFERIDA</w:t>
      </w:r>
    </w:p>
    <w:p w14:paraId="13DC9129" w14:textId="77777777" w:rsidR="00B30A90" w:rsidRDefault="009D1D95">
      <w:pPr>
        <w:ind w:right="-40"/>
        <w:jc w:val="both"/>
      </w:pPr>
      <w:r>
        <w:t>Parecer do avaliador: motivo de indeferimento</w:t>
      </w:r>
    </w:p>
    <w:p w14:paraId="0FB98CB7" w14:textId="77777777" w:rsidR="00B30A90" w:rsidRDefault="009D1D95">
      <w:pPr>
        <w:ind w:right="-40"/>
        <w:jc w:val="both"/>
      </w:pPr>
      <w:r>
        <w:t>RECURSO</w:t>
      </w:r>
    </w:p>
    <w:p w14:paraId="5C581282" w14:textId="77777777" w:rsidR="00B30A90" w:rsidRDefault="009D1D95">
      <w:pPr>
        <w:ind w:right="-40"/>
        <w:jc w:val="both"/>
      </w:pPr>
      <w:r>
        <w:t>Descrição do recurso: Descrição do recurso referente ao indeferimento da Ação afirmativa</w:t>
      </w:r>
    </w:p>
    <w:p w14:paraId="39CAF0C0" w14:textId="77777777" w:rsidR="00B30A90" w:rsidRDefault="009D1D95">
      <w:pPr>
        <w:ind w:right="-40"/>
        <w:jc w:val="both"/>
      </w:pPr>
      <w:r>
        <w:t>ADICIONAR DOCUMENTO</w:t>
      </w:r>
    </w:p>
    <w:p w14:paraId="3982C254" w14:textId="77777777" w:rsidR="00B30A90" w:rsidRDefault="009D1D95">
      <w:pPr>
        <w:ind w:right="-40"/>
        <w:jc w:val="both"/>
      </w:pPr>
      <w:r>
        <w:t xml:space="preserve">Arquivo: Escolher arquivo/Nenhum arquivo </w:t>
      </w:r>
      <w:r>
        <w:t>selecionado</w:t>
      </w:r>
    </w:p>
    <w:p w14:paraId="6865DC6A" w14:textId="77777777" w:rsidR="00B30A90" w:rsidRDefault="009D1D95">
      <w:pPr>
        <w:ind w:right="-40"/>
        <w:jc w:val="both"/>
      </w:pPr>
      <w:r>
        <w:t>Descrição do arquivo:</w:t>
      </w:r>
    </w:p>
    <w:p w14:paraId="26C5CEC9" w14:textId="77777777" w:rsidR="00B30A90" w:rsidRDefault="009D1D95">
      <w:pPr>
        <w:ind w:right="-40"/>
        <w:jc w:val="both"/>
      </w:pPr>
      <w:r>
        <w:t>Menu: Adicionar documento</w:t>
      </w:r>
    </w:p>
    <w:p w14:paraId="0D9ACDAA" w14:textId="77777777" w:rsidR="00B30A90" w:rsidRDefault="009D1D95">
      <w:pPr>
        <w:ind w:right="-40"/>
        <w:jc w:val="both"/>
      </w:pPr>
      <w:r>
        <w:t>LISTA DE DOCUMENTOS</w:t>
      </w:r>
    </w:p>
    <w:p w14:paraId="06D0A1AB" w14:textId="77777777" w:rsidR="00B30A90" w:rsidRDefault="009D1D95">
      <w:pPr>
        <w:ind w:right="-40"/>
        <w:jc w:val="both"/>
      </w:pPr>
      <w:r>
        <w:t>Arquivo: histórico 356957PDF</w:t>
      </w:r>
    </w:p>
    <w:p w14:paraId="0CD6C55C" w14:textId="77777777" w:rsidR="00B30A90" w:rsidRDefault="009D1D95">
      <w:pPr>
        <w:ind w:right="-40"/>
        <w:jc w:val="both"/>
      </w:pPr>
      <w:r>
        <w:t>Descrição: Histórico Escolar</w:t>
      </w:r>
    </w:p>
    <w:p w14:paraId="265E22A8" w14:textId="77777777" w:rsidR="00B30A90" w:rsidRDefault="009D1D95">
      <w:pPr>
        <w:ind w:right="-40"/>
        <w:jc w:val="both"/>
      </w:pPr>
      <w:r>
        <w:t>Menu Cancelar</w:t>
      </w:r>
    </w:p>
    <w:p w14:paraId="04643E68" w14:textId="77777777" w:rsidR="00B30A90" w:rsidRDefault="009D1D95">
      <w:pPr>
        <w:ind w:right="-40"/>
        <w:jc w:val="both"/>
      </w:pPr>
      <w:r>
        <w:t>Menu Enviar Recurso</w:t>
      </w:r>
    </w:p>
    <w:p w14:paraId="14BAD82D" w14:textId="77777777" w:rsidR="00B30A90" w:rsidRDefault="009D1D95">
      <w:pPr>
        <w:ind w:right="-40"/>
        <w:jc w:val="both"/>
      </w:pPr>
      <w:r>
        <w:lastRenderedPageBreak/>
        <w:t>Seta indicando a necessidade de clicar no menu enviar recurso (Fim da descrição)</w:t>
      </w:r>
    </w:p>
    <w:p w14:paraId="5F03F942" w14:textId="77777777" w:rsidR="00B30A90" w:rsidRDefault="00B30A90">
      <w:pPr>
        <w:ind w:right="-40"/>
      </w:pPr>
    </w:p>
    <w:p w14:paraId="367E3AAF" w14:textId="77777777" w:rsidR="00B30A90" w:rsidRDefault="009D1D95">
      <w:pPr>
        <w:ind w:right="-40"/>
      </w:pPr>
      <w:r>
        <w:t>Se</w:t>
      </w:r>
      <w:r>
        <w:t xml:space="preserve"> tudo tiver ocorrido bem, você verá a seguinte mensagem no canto superior da tela</w:t>
      </w:r>
    </w:p>
    <w:p w14:paraId="239E2005" w14:textId="77777777" w:rsidR="00B30A90" w:rsidRDefault="009D1D95">
      <w:pPr>
        <w:ind w:right="-40"/>
        <w:jc w:val="center"/>
      </w:pPr>
      <w:r>
        <w:rPr>
          <w:noProof/>
        </w:rPr>
        <w:drawing>
          <wp:inline distT="0" distB="0" distL="0" distR="0" wp14:anchorId="521FD851" wp14:editId="2ABA6FCC">
            <wp:extent cx="3267000" cy="53352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00" cy="533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43F2E7F" w14:textId="77777777" w:rsidR="00B30A90" w:rsidRDefault="00B30A90">
      <w:pPr>
        <w:ind w:right="-40"/>
        <w:jc w:val="center"/>
      </w:pPr>
    </w:p>
    <w:p w14:paraId="06E766FA" w14:textId="77777777" w:rsidR="00B30A90" w:rsidRDefault="009D1D95">
      <w:pPr>
        <w:rPr>
          <w:szCs w:val="24"/>
        </w:rPr>
      </w:pPr>
      <w:r>
        <w:rPr>
          <w:szCs w:val="24"/>
        </w:rPr>
        <w:t>IMAGEM 19 – Mensagem Recurso enviado com sucesso! (Fim da descrição)</w:t>
      </w:r>
    </w:p>
    <w:p w14:paraId="76663811" w14:textId="77777777" w:rsidR="00B30A90" w:rsidRDefault="00B30A90">
      <w:pPr>
        <w:ind w:right="-40"/>
        <w:jc w:val="both"/>
        <w:rPr>
          <w:b/>
          <w:i/>
        </w:rPr>
      </w:pPr>
    </w:p>
    <w:p w14:paraId="4A81EDAB" w14:textId="77777777" w:rsidR="00B30A90" w:rsidRDefault="009D1D95">
      <w:pPr>
        <w:ind w:right="-40"/>
        <w:jc w:val="both"/>
        <w:rPr>
          <w:b/>
          <w:i/>
        </w:rPr>
      </w:pPr>
      <w:r>
        <w:rPr>
          <w:b/>
          <w:i/>
        </w:rPr>
        <w:t>Enviado o recurso, espere novamente nossa a avaliação. Feita a avaliação, você será comunicado via e-</w:t>
      </w:r>
      <w:r>
        <w:rPr>
          <w:b/>
          <w:i/>
        </w:rPr>
        <w:t>mail, então não esqueça de ficar checando</w:t>
      </w:r>
    </w:p>
    <w:p w14:paraId="75879EF2" w14:textId="77777777" w:rsidR="00B30A90" w:rsidRDefault="00B30A90">
      <w:pPr>
        <w:ind w:right="-40"/>
        <w:jc w:val="both"/>
        <w:rPr>
          <w:b/>
          <w:i/>
        </w:rPr>
      </w:pPr>
    </w:p>
    <w:p w14:paraId="6EE9A458" w14:textId="77777777" w:rsidR="00B30A90" w:rsidRDefault="009D1D95">
      <w:pPr>
        <w:pStyle w:val="Ttulo1"/>
        <w:pageBreakBefore/>
        <w:ind w:right="-40"/>
        <w:jc w:val="center"/>
      </w:pPr>
      <w:bookmarkStart w:id="16" w:name="_jwgqdj9no35f"/>
      <w:bookmarkStart w:id="17" w:name="_y1itqv4ztaok"/>
      <w:bookmarkEnd w:id="16"/>
      <w:bookmarkEnd w:id="17"/>
      <w:r>
        <w:lastRenderedPageBreak/>
        <w:t>Resultado Pós-Recurso</w:t>
      </w:r>
    </w:p>
    <w:p w14:paraId="1452BCAE" w14:textId="77777777" w:rsidR="00B30A90" w:rsidRDefault="009D1D95">
      <w:pPr>
        <w:pStyle w:val="Ttulo2"/>
        <w:ind w:right="-40"/>
      </w:pPr>
      <w:bookmarkStart w:id="18" w:name="_wuzbibik5k8z"/>
      <w:bookmarkEnd w:id="18"/>
      <w:r>
        <w:t>Recurso Deferido</w:t>
      </w:r>
    </w:p>
    <w:p w14:paraId="451D2AAA" w14:textId="77777777" w:rsidR="00B30A90" w:rsidRDefault="009D1D95">
      <w:pPr>
        <w:pStyle w:val="Standard"/>
        <w:ind w:right="-40"/>
        <w:jc w:val="both"/>
      </w:pPr>
      <w:r>
        <w:t>Confira em seu e-mail a mensagem automática enviada após análise do recurso.</w:t>
      </w:r>
    </w:p>
    <w:p w14:paraId="0AFA923B" w14:textId="77777777" w:rsidR="00B30A90" w:rsidRDefault="00B30A90">
      <w:pPr>
        <w:pStyle w:val="Standard"/>
        <w:ind w:right="-40"/>
        <w:jc w:val="both"/>
      </w:pPr>
    </w:p>
    <w:p w14:paraId="49C88613" w14:textId="77777777" w:rsidR="00B30A90" w:rsidRDefault="009D1D95">
      <w:pPr>
        <w:pStyle w:val="Standard"/>
        <w:ind w:right="-40"/>
      </w:pPr>
      <w:r>
        <w:rPr>
          <w:noProof/>
        </w:rPr>
        <w:drawing>
          <wp:inline distT="0" distB="0" distL="0" distR="0" wp14:anchorId="4D5FACD1" wp14:editId="6A75A13E">
            <wp:extent cx="6122520" cy="3238560"/>
            <wp:effectExtent l="0" t="0" r="0" b="0"/>
            <wp:docPr id="2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520" cy="3238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CC59ED" w14:textId="77777777" w:rsidR="00B30A90" w:rsidRDefault="00B30A90"/>
    <w:p w14:paraId="36A29677" w14:textId="77777777" w:rsidR="00B30A90" w:rsidRDefault="009D1D95">
      <w:r>
        <w:t>IMAGEM 20 – Exemplo da caixa de entrada de correio eletrônico com as informações:</w:t>
      </w:r>
    </w:p>
    <w:p w14:paraId="16732402" w14:textId="77777777" w:rsidR="00B30A90" w:rsidRDefault="009D1D95">
      <w:r>
        <w:t>UFCA-Avaliação de Recurso-MENSAGEM AUTOMÁTICA</w:t>
      </w:r>
    </w:p>
    <w:p w14:paraId="5A390CDC" w14:textId="77777777" w:rsidR="00B30A90" w:rsidRDefault="009D1D95">
      <w:proofErr w:type="spellStart"/>
      <w:r>
        <w:rPr>
          <w:b/>
          <w:bCs/>
        </w:rPr>
        <w:t>SIGs</w:t>
      </w:r>
      <w:proofErr w:type="spellEnd"/>
      <w:r>
        <w:rPr>
          <w:b/>
          <w:bCs/>
        </w:rPr>
        <w:t xml:space="preserve">/UFCA </w:t>
      </w:r>
      <w:hyperlink r:id="rId48" w:history="1">
        <w:r>
          <w:t>&lt;Sig-naoresponda@ufca.edu.br</w:t>
        </w:r>
      </w:hyperlink>
      <w:r>
        <w:t>&gt;</w:t>
      </w:r>
      <w:r>
        <w:br/>
      </w:r>
      <w:r>
        <w:t xml:space="preserve">para </w:t>
      </w:r>
      <w:proofErr w:type="gramStart"/>
      <w:r>
        <w:t>eu</w:t>
      </w:r>
      <w:proofErr w:type="gramEnd"/>
    </w:p>
    <w:p w14:paraId="59AF2D3C" w14:textId="77777777" w:rsidR="00B30A90" w:rsidRDefault="009D1D95">
      <w:r>
        <w:t>Prezado(a) candidato(a)</w:t>
      </w:r>
    </w:p>
    <w:p w14:paraId="3067446B" w14:textId="77777777" w:rsidR="00B30A90" w:rsidRDefault="009D1D95">
      <w:r>
        <w:t xml:space="preserve">Seu recurso para a modalidade de concorrência “Análise de Documentação Básica” foi </w:t>
      </w:r>
      <w:proofErr w:type="gramStart"/>
      <w:r>
        <w:t>avaliada</w:t>
      </w:r>
      <w:proofErr w:type="gramEnd"/>
      <w:r>
        <w:t xml:space="preserve"> em Resultado: DEFERIDO</w:t>
      </w:r>
    </w:p>
    <w:p w14:paraId="04B88CC0" w14:textId="77777777" w:rsidR="00B30A90" w:rsidRDefault="009D1D95">
      <w:proofErr w:type="spellStart"/>
      <w:r>
        <w:t>Parecer</w:t>
      </w:r>
      <w:proofErr w:type="spellEnd"/>
      <w:r>
        <w:t xml:space="preserve"> da banca avaliadora: Não informado</w:t>
      </w:r>
    </w:p>
    <w:p w14:paraId="36FC46FE" w14:textId="77777777" w:rsidR="00B30A90" w:rsidRDefault="009D1D95">
      <w:r>
        <w:rPr>
          <w:b/>
        </w:rPr>
        <w:t>Atenção</w:t>
      </w:r>
      <w:r>
        <w:t>: Agora você deve acompanhar as publicações na página da</w:t>
      </w:r>
      <w:r>
        <w:rPr>
          <w:u w:val="single"/>
        </w:rPr>
        <w:t xml:space="preserve"> UFCA. </w:t>
      </w:r>
      <w:r>
        <w:t>Caso você seja convocado, o seu nome constará na lista de convocação, e você receberá um e-mail de convocação p</w:t>
      </w:r>
      <w:r>
        <w:t>ara matrícula presencial.</w:t>
      </w:r>
    </w:p>
    <w:p w14:paraId="073C3C51" w14:textId="77777777" w:rsidR="00B30A90" w:rsidRDefault="00B30A90"/>
    <w:p w14:paraId="2CE2B230" w14:textId="77777777" w:rsidR="00B30A90" w:rsidRDefault="009D1D95">
      <w:r>
        <w:rPr>
          <w:b/>
          <w:u w:val="single"/>
        </w:rPr>
        <w:t>De acordo com o Edital de Abertura, antes da matrícula presencial, você ainda poderá ser convocado para entrevista presencial com a banca.</w:t>
      </w:r>
    </w:p>
    <w:p w14:paraId="0FDAAF36" w14:textId="77777777" w:rsidR="00B30A90" w:rsidRDefault="00B30A90"/>
    <w:p w14:paraId="538060F0" w14:textId="77777777" w:rsidR="00B30A90" w:rsidRDefault="009D1D95">
      <w:r>
        <w:rPr>
          <w:b/>
          <w:bCs/>
        </w:rPr>
        <w:t>Para</w:t>
      </w:r>
      <w:r>
        <w:t xml:space="preserve"> consultar suas avaliações, utilize os dados abaixo:</w:t>
      </w:r>
    </w:p>
    <w:p w14:paraId="7F13CB79" w14:textId="77777777" w:rsidR="00B30A90" w:rsidRDefault="009D1D95">
      <w:r>
        <w:t xml:space="preserve">Link de acesso: </w:t>
      </w:r>
      <w:hyperlink r:id="rId49" w:history="1">
        <w:r>
          <w:rPr>
            <w:rStyle w:val="Hyperlink"/>
          </w:rPr>
          <w:t>https://sig.ufca.edu.br/sigaa/public/selecao/recurso/acesso.jsf</w:t>
        </w:r>
      </w:hyperlink>
    </w:p>
    <w:p w14:paraId="3571DD90" w14:textId="77777777" w:rsidR="00B30A90" w:rsidRDefault="009D1D95">
      <w:r>
        <w:t>E-mail:</w:t>
      </w:r>
    </w:p>
    <w:p w14:paraId="6C4DB9D9" w14:textId="77777777" w:rsidR="00B30A90" w:rsidRDefault="009D1D95">
      <w:r>
        <w:t>Código:ea66fn</w:t>
      </w:r>
    </w:p>
    <w:p w14:paraId="7CDFA02E" w14:textId="77777777" w:rsidR="00B30A90" w:rsidRDefault="009D1D95">
      <w:pPr>
        <w:rPr>
          <w:bCs/>
        </w:rPr>
      </w:pPr>
      <w:r>
        <w:rPr>
          <w:bCs/>
        </w:rPr>
        <w:t xml:space="preserve">Esta mensagem foi enviada automaticamente através do Sistema de Gestão de Atividades Acadêmicas (SIGAA). </w:t>
      </w:r>
      <w:r>
        <w:rPr>
          <w:bCs/>
        </w:rPr>
        <w:t xml:space="preserve">Por favor, não </w:t>
      </w:r>
      <w:proofErr w:type="gramStart"/>
      <w:r>
        <w:rPr>
          <w:bCs/>
        </w:rPr>
        <w:t>respondê-la</w:t>
      </w:r>
      <w:proofErr w:type="gramEnd"/>
      <w:r>
        <w:rPr>
          <w:bCs/>
        </w:rPr>
        <w:t>.</w:t>
      </w:r>
    </w:p>
    <w:p w14:paraId="2A1109B6" w14:textId="77777777" w:rsidR="00B30A90" w:rsidRDefault="009D1D95">
      <w:r>
        <w:rPr>
          <w:bCs/>
        </w:rPr>
        <w:t xml:space="preserve">No caso de dúvidas, encaminhe-as </w:t>
      </w:r>
      <w:r>
        <w:rPr>
          <w:sz w:val="24"/>
        </w:rPr>
        <w:t xml:space="preserve">para </w:t>
      </w:r>
      <w:hyperlink r:id="rId50" w:history="1">
        <w:r>
          <w:rPr>
            <w:rStyle w:val="Hyperlink"/>
            <w:sz w:val="24"/>
          </w:rPr>
          <w:t>sisu@ufca.edu.br</w:t>
        </w:r>
      </w:hyperlink>
      <w:r>
        <w:rPr>
          <w:sz w:val="24"/>
        </w:rPr>
        <w:t>. (Fim da descrição)</w:t>
      </w:r>
    </w:p>
    <w:p w14:paraId="6AAE4E7A" w14:textId="77777777" w:rsidR="00B30A90" w:rsidRDefault="00B30A90"/>
    <w:p w14:paraId="3C058379" w14:textId="77777777" w:rsidR="00B30A90" w:rsidRDefault="009D1D95">
      <w:pPr>
        <w:pStyle w:val="Standard"/>
        <w:ind w:right="-40"/>
        <w:jc w:val="both"/>
      </w:pPr>
      <w:r>
        <w:t>Você poderá entrar novamente na página de acesso de candidato para checar as informações detalhadas. Acesse uti</w:t>
      </w:r>
      <w:r>
        <w:t xml:space="preserve">lizando o </w:t>
      </w:r>
      <w:r>
        <w:rPr>
          <w:b/>
        </w:rPr>
        <w:t>Link de acesso</w:t>
      </w:r>
      <w:r>
        <w:t xml:space="preserve">, juntamente com o </w:t>
      </w:r>
      <w:r>
        <w:rPr>
          <w:b/>
        </w:rPr>
        <w:t xml:space="preserve">E-mail </w:t>
      </w:r>
      <w:r>
        <w:t xml:space="preserve">e </w:t>
      </w:r>
      <w:r>
        <w:rPr>
          <w:b/>
        </w:rPr>
        <w:t xml:space="preserve">Código </w:t>
      </w:r>
      <w:r>
        <w:t>para visualizar as informações.</w:t>
      </w:r>
    </w:p>
    <w:p w14:paraId="3A919B0A" w14:textId="77777777" w:rsidR="00B30A90" w:rsidRDefault="00B30A90">
      <w:pPr>
        <w:pStyle w:val="Standard"/>
        <w:ind w:right="-40"/>
      </w:pPr>
    </w:p>
    <w:p w14:paraId="7EF59F8D" w14:textId="77777777" w:rsidR="00B30A90" w:rsidRDefault="009D1D95">
      <w:pPr>
        <w:pStyle w:val="Standard"/>
        <w:ind w:left="-1133" w:right="-1140"/>
        <w:jc w:val="center"/>
      </w:pPr>
      <w:r>
        <w:rPr>
          <w:noProof/>
        </w:rPr>
        <w:lastRenderedPageBreak/>
        <w:drawing>
          <wp:inline distT="0" distB="0" distL="0" distR="0" wp14:anchorId="3DB7C720" wp14:editId="17639328">
            <wp:extent cx="6065905" cy="1962150"/>
            <wp:effectExtent l="19050" t="19050" r="11430" b="19050"/>
            <wp:docPr id="2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302" cy="1965513"/>
                    </a:xfrm>
                    <a:prstGeom prst="rect">
                      <a:avLst/>
                    </a:prstGeom>
                    <a:noFill/>
                    <a:ln w="25526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F6EB05" w14:textId="77777777" w:rsidR="00B30A90" w:rsidRDefault="009D1D95">
      <w:pPr>
        <w:ind w:right="-40"/>
        <w:jc w:val="both"/>
      </w:pPr>
      <w:r>
        <w:rPr>
          <w:szCs w:val="24"/>
        </w:rPr>
        <w:t xml:space="preserve">IMAGEM 21 – Exemplo de tela </w:t>
      </w:r>
      <w:r>
        <w:t xml:space="preserve">indicando como clicar no </w:t>
      </w:r>
      <w:proofErr w:type="gramStart"/>
      <w:r>
        <w:t xml:space="preserve">ícone </w:t>
      </w:r>
      <w:r>
        <w:rPr>
          <w:b/>
        </w:rPr>
        <w:t>Enviar</w:t>
      </w:r>
      <w:proofErr w:type="gramEnd"/>
      <w:r>
        <w:rPr>
          <w:b/>
        </w:rPr>
        <w:t xml:space="preserve"> recurso </w:t>
      </w:r>
      <w:r>
        <w:t>com as informações:</w:t>
      </w:r>
    </w:p>
    <w:p w14:paraId="2EA2EFF7" w14:textId="77777777" w:rsidR="00B30A90" w:rsidRDefault="009D1D95">
      <w:pPr>
        <w:ind w:right="-40"/>
        <w:jc w:val="both"/>
      </w:pPr>
      <w:r>
        <w:t>AVALIAÇÕES DE AÇÕES AFIRMATIVAS</w:t>
      </w:r>
    </w:p>
    <w:p w14:paraId="3BDCA5B5" w14:textId="77777777" w:rsidR="00B30A90" w:rsidRDefault="009D1D95">
      <w:pPr>
        <w:ind w:right="-40"/>
        <w:jc w:val="both"/>
      </w:pPr>
      <w:r>
        <w:t>Caro(a) candidato(a)</w:t>
      </w:r>
    </w:p>
    <w:p w14:paraId="1ACDD577" w14:textId="77777777" w:rsidR="00B30A90" w:rsidRDefault="009D1D95">
      <w:pPr>
        <w:ind w:right="-40"/>
        <w:jc w:val="both"/>
      </w:pPr>
      <w:r>
        <w:t>Verifique abaixo as avaliações realizadas a partir das ações afirmativas de sua modalidade de concorrência.</w:t>
      </w:r>
    </w:p>
    <w:p w14:paraId="6582FF5C" w14:textId="77777777" w:rsidR="00B30A90" w:rsidRDefault="009D1D95">
      <w:pPr>
        <w:ind w:right="-40"/>
        <w:jc w:val="both"/>
      </w:pPr>
      <w:r>
        <w:t xml:space="preserve">Você poderá </w:t>
      </w:r>
      <w:r>
        <w:rPr>
          <w:u w:val="single"/>
        </w:rPr>
        <w:t>entrar com recurso</w:t>
      </w:r>
      <w:r>
        <w:t xml:space="preserve"> nas avaliações que foram </w:t>
      </w:r>
      <w:r>
        <w:rPr>
          <w:u w:val="single"/>
        </w:rPr>
        <w:t>indeferidas</w:t>
      </w:r>
      <w:r>
        <w:t>.</w:t>
      </w:r>
    </w:p>
    <w:p w14:paraId="6D8B510C" w14:textId="77777777" w:rsidR="00B30A90" w:rsidRDefault="009D1D95">
      <w:pPr>
        <w:ind w:right="-40"/>
        <w:jc w:val="both"/>
      </w:pPr>
      <w:r>
        <w:t>Menu: Enviar Recurso</w:t>
      </w:r>
    </w:p>
    <w:p w14:paraId="14B13764" w14:textId="77777777" w:rsidR="00B30A90" w:rsidRDefault="009D1D95">
      <w:pPr>
        <w:ind w:right="-40"/>
        <w:jc w:val="both"/>
      </w:pPr>
      <w:r>
        <w:t>Menu: Visualizar Recurso</w:t>
      </w:r>
    </w:p>
    <w:p w14:paraId="6DA6BEE2" w14:textId="77777777" w:rsidR="00B30A90" w:rsidRDefault="00B30A90">
      <w:pPr>
        <w:ind w:right="-40"/>
        <w:jc w:val="both"/>
      </w:pPr>
    </w:p>
    <w:p w14:paraId="30F5CFDA" w14:textId="77777777" w:rsidR="00B30A90" w:rsidRDefault="009D1D95">
      <w:pPr>
        <w:ind w:right="-40"/>
        <w:jc w:val="both"/>
      </w:pPr>
      <w:r>
        <w:t>LISTA DE AVALIAÇÕES</w:t>
      </w:r>
    </w:p>
    <w:p w14:paraId="61339976" w14:textId="77777777" w:rsidR="00B30A90" w:rsidRDefault="009D1D95">
      <w:pPr>
        <w:ind w:right="-40"/>
        <w:jc w:val="both"/>
      </w:pPr>
      <w:r>
        <w:t>Ação afirmat</w:t>
      </w:r>
      <w:r>
        <w:t>iva: Análise de Documentação básica - Data de Avaliação: 28/11/2019 13:26 - Situação da Ação: DEFERIDA - Situação do Recurso: DESNECESSÁRIO - Ao ícone para visualização;</w:t>
      </w:r>
    </w:p>
    <w:p w14:paraId="139337B6" w14:textId="77777777" w:rsidR="00B30A90" w:rsidRDefault="00B30A90">
      <w:pPr>
        <w:ind w:right="-40"/>
        <w:jc w:val="both"/>
      </w:pPr>
    </w:p>
    <w:p w14:paraId="11CCED8E" w14:textId="77777777" w:rsidR="00B30A90" w:rsidRDefault="009D1D95">
      <w:pPr>
        <w:ind w:right="-40"/>
        <w:jc w:val="both"/>
      </w:pPr>
      <w:r>
        <w:t>Ação afirmativa: Egresso de Escola Pública - Data de Avaliação:28/11/2019 13:27 - Sit</w:t>
      </w:r>
      <w:r>
        <w:t>uação da Ação: INDEFERIDA - Situação do Recurso: DEFERIDO - Ao lado ícone para visualização;</w:t>
      </w:r>
    </w:p>
    <w:p w14:paraId="7DC2090B" w14:textId="77777777" w:rsidR="00B30A90" w:rsidRDefault="00B30A90">
      <w:pPr>
        <w:ind w:right="-40"/>
        <w:jc w:val="both"/>
      </w:pPr>
    </w:p>
    <w:p w14:paraId="17E1EE7F" w14:textId="77777777" w:rsidR="00B30A90" w:rsidRDefault="009D1D95">
      <w:pPr>
        <w:ind w:right="-40"/>
        <w:jc w:val="both"/>
      </w:pPr>
      <w:r>
        <w:t xml:space="preserve">Ação afirmativa: Pertence a Grupo </w:t>
      </w:r>
      <w:proofErr w:type="spellStart"/>
      <w:r>
        <w:t>Etnico</w:t>
      </w:r>
      <w:proofErr w:type="spellEnd"/>
      <w:r>
        <w:t xml:space="preserve">; Data de Avaliação: 28/11/2019 </w:t>
      </w:r>
      <w:proofErr w:type="gramStart"/>
      <w:r>
        <w:t>13:27  Situação</w:t>
      </w:r>
      <w:proofErr w:type="gramEnd"/>
      <w:r>
        <w:t xml:space="preserve"> da Ação: INDEFERIDA - Situação do Recurso: DEFERIDO - Ao lado ícone para v</w:t>
      </w:r>
      <w:r>
        <w:t>isualização;</w:t>
      </w:r>
    </w:p>
    <w:p w14:paraId="51874F95" w14:textId="77777777" w:rsidR="00B30A90" w:rsidRDefault="00B30A90">
      <w:pPr>
        <w:ind w:right="-40"/>
        <w:jc w:val="both"/>
      </w:pPr>
    </w:p>
    <w:p w14:paraId="4F04F1FA" w14:textId="77777777" w:rsidR="00B30A90" w:rsidRDefault="009D1D95">
      <w:pPr>
        <w:ind w:right="-40"/>
        <w:jc w:val="both"/>
      </w:pPr>
      <w:r>
        <w:t>Ação afirmativa: Renda igual ou inferior a 1,5 salário mínimo per capita - Data da Avaliação: 28/11/2019 13:27 - Situação da Ação: DEFERIDA - Situação do Recurso: DESNECESSÁRIO - Ao lado ícone para visualização)</w:t>
      </w:r>
    </w:p>
    <w:p w14:paraId="0BC3DE6A" w14:textId="77777777" w:rsidR="00B30A90" w:rsidRDefault="009D1D95">
      <w:pPr>
        <w:ind w:right="-40"/>
        <w:jc w:val="both"/>
      </w:pPr>
      <w:r>
        <w:t xml:space="preserve">Menu: Encerrar sessão (Fim da </w:t>
      </w:r>
      <w:r>
        <w:t>descrição)</w:t>
      </w:r>
    </w:p>
    <w:p w14:paraId="74382CC5" w14:textId="77777777" w:rsidR="00B30A90" w:rsidRDefault="00B30A90">
      <w:pPr>
        <w:pStyle w:val="Standard"/>
        <w:ind w:right="-40"/>
        <w:jc w:val="center"/>
        <w:rPr>
          <w:b/>
        </w:rPr>
      </w:pPr>
    </w:p>
    <w:p w14:paraId="2A1A7E79" w14:textId="77777777" w:rsidR="00B30A90" w:rsidRDefault="009D1D95">
      <w:pPr>
        <w:pStyle w:val="Standard"/>
        <w:ind w:right="-40"/>
        <w:jc w:val="center"/>
      </w:pPr>
      <w:r>
        <w:rPr>
          <w:b/>
          <w:i/>
          <w:sz w:val="24"/>
          <w:szCs w:val="24"/>
        </w:rPr>
        <w:t>Caso todos os recursos tenham sido deferidos, parabéns!</w:t>
      </w:r>
    </w:p>
    <w:p w14:paraId="5572BA01" w14:textId="77777777" w:rsidR="00B30A90" w:rsidRDefault="00B30A90">
      <w:pPr>
        <w:pStyle w:val="Standard"/>
        <w:ind w:right="-40"/>
        <w:jc w:val="center"/>
        <w:rPr>
          <w:b/>
          <w:i/>
          <w:sz w:val="24"/>
          <w:szCs w:val="24"/>
        </w:rPr>
      </w:pPr>
    </w:p>
    <w:p w14:paraId="2D568E3C" w14:textId="77777777" w:rsidR="00B30A90" w:rsidRDefault="009D1D95">
      <w:pPr>
        <w:pStyle w:val="Standard"/>
        <w:pBdr>
          <w:top w:val="single" w:sz="24" w:space="2" w:color="FF0000"/>
          <w:left w:val="single" w:sz="24" w:space="2" w:color="FF0000"/>
          <w:bottom w:val="single" w:sz="24" w:space="2" w:color="FF0000"/>
          <w:right w:val="single" w:sz="24" w:space="2" w:color="FF0000"/>
        </w:pBdr>
        <w:ind w:right="-40"/>
        <w:jc w:val="both"/>
      </w:pPr>
      <w:r>
        <w:rPr>
          <w:sz w:val="24"/>
          <w:szCs w:val="24"/>
        </w:rPr>
        <w:t xml:space="preserve">Agora você deverá aguardar a publicação do resultado pós-recurso no site </w:t>
      </w:r>
      <w:hyperlink r:id="rId52" w:history="1">
        <w:r>
          <w:rPr>
            <w:color w:val="1155CC"/>
            <w:sz w:val="24"/>
            <w:szCs w:val="24"/>
            <w:u w:val="single"/>
          </w:rPr>
          <w:t>http://sisu.ufca.edu.br</w:t>
        </w:r>
      </w:hyperlink>
      <w:r>
        <w:rPr>
          <w:sz w:val="24"/>
          <w:szCs w:val="24"/>
        </w:rPr>
        <w:t>, no qual constará se você encontra-se entre os c</w:t>
      </w:r>
      <w:r>
        <w:rPr>
          <w:sz w:val="24"/>
          <w:szCs w:val="24"/>
        </w:rPr>
        <w:t>andidatos Classificados (que devem apresentar documentação presencialmente) ou Suplentes (os quais aguardam surgimento de vaga para serem convocados).</w:t>
      </w:r>
    </w:p>
    <w:p w14:paraId="6C9B4D6A" w14:textId="77777777" w:rsidR="00B30A90" w:rsidRDefault="00B30A90">
      <w:pPr>
        <w:pStyle w:val="Standard"/>
        <w:ind w:right="-40"/>
      </w:pPr>
    </w:p>
    <w:p w14:paraId="1CF5CF80" w14:textId="77777777" w:rsidR="00B30A90" w:rsidRDefault="009D1D95">
      <w:pPr>
        <w:pStyle w:val="Ttulo2"/>
        <w:ind w:right="-40"/>
      </w:pPr>
      <w:bookmarkStart w:id="19" w:name="_ue4vbi18if0"/>
      <w:bookmarkEnd w:id="19"/>
      <w:r>
        <w:t>Recurso Indeferido</w:t>
      </w:r>
    </w:p>
    <w:p w14:paraId="1D261BDF" w14:textId="77777777" w:rsidR="00B30A90" w:rsidRDefault="00B30A90">
      <w:pPr>
        <w:pStyle w:val="Standard"/>
        <w:ind w:right="-40"/>
        <w:rPr>
          <w:b/>
          <w:sz w:val="28"/>
          <w:szCs w:val="28"/>
        </w:rPr>
      </w:pPr>
    </w:p>
    <w:p w14:paraId="5A080098" w14:textId="77777777" w:rsidR="00B30A90" w:rsidRDefault="009D1D95">
      <w:pPr>
        <w:pStyle w:val="Standard"/>
        <w:ind w:right="-40"/>
      </w:pPr>
      <w:r>
        <w:t xml:space="preserve">Caso tenha sido </w:t>
      </w:r>
      <w:r>
        <w:rPr>
          <w:b/>
        </w:rPr>
        <w:t>indeferido</w:t>
      </w:r>
      <w:r>
        <w:t>, receberá um e-mail como mostrado abaixo</w:t>
      </w:r>
    </w:p>
    <w:p w14:paraId="000BA51C" w14:textId="77777777" w:rsidR="00B30A90" w:rsidRDefault="00B30A90">
      <w:pPr>
        <w:pStyle w:val="Standard"/>
        <w:ind w:right="-40"/>
      </w:pPr>
    </w:p>
    <w:p w14:paraId="59C9C723" w14:textId="77777777" w:rsidR="00B30A90" w:rsidRDefault="009D1D95">
      <w:pPr>
        <w:pStyle w:val="Standard"/>
        <w:ind w:left="-1133" w:right="-1140"/>
        <w:jc w:val="center"/>
      </w:pPr>
      <w:bookmarkStart w:id="20" w:name="_GoBack"/>
      <w:r>
        <w:rPr>
          <w:noProof/>
        </w:rPr>
        <w:lastRenderedPageBreak/>
        <w:drawing>
          <wp:inline distT="0" distB="0" distL="0" distR="0" wp14:anchorId="2D2760CA" wp14:editId="27400F88">
            <wp:extent cx="6172125" cy="2076450"/>
            <wp:effectExtent l="0" t="0" r="635" b="0"/>
            <wp:docPr id="22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752" cy="2083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20"/>
    </w:p>
    <w:p w14:paraId="2CE96AC0" w14:textId="77777777" w:rsidR="00B30A90" w:rsidRDefault="00B30A90"/>
    <w:p w14:paraId="11B1117C" w14:textId="77777777" w:rsidR="00B30A90" w:rsidRDefault="009D1D95">
      <w:r>
        <w:t>IMAGEM 22 –</w:t>
      </w:r>
      <w:r>
        <w:t xml:space="preserve"> Exemplo da caixa de entrada de correio eletrônico com as informações:</w:t>
      </w:r>
    </w:p>
    <w:p w14:paraId="50F86B55" w14:textId="77777777" w:rsidR="00B30A90" w:rsidRDefault="009D1D95">
      <w:r>
        <w:t>UFCA-Avaliação de Recurso-MENSAGEM AUTOMÁTICA</w:t>
      </w:r>
    </w:p>
    <w:p w14:paraId="653A78F0" w14:textId="77777777" w:rsidR="00B30A90" w:rsidRDefault="009D1D95">
      <w:proofErr w:type="spellStart"/>
      <w:r>
        <w:rPr>
          <w:b/>
          <w:bCs/>
        </w:rPr>
        <w:t>SIGs</w:t>
      </w:r>
      <w:proofErr w:type="spellEnd"/>
      <w:r>
        <w:rPr>
          <w:b/>
          <w:bCs/>
        </w:rPr>
        <w:t>/UFCA &lt;</w:t>
      </w:r>
      <w:hyperlink r:id="rId54" w:history="1">
        <w:r>
          <w:rPr>
            <w:rStyle w:val="Hyperlink"/>
          </w:rPr>
          <w:t>Sig-naoresponda@ufca.edu.br</w:t>
        </w:r>
      </w:hyperlink>
      <w:r>
        <w:t>&gt;</w:t>
      </w:r>
    </w:p>
    <w:p w14:paraId="0F3E7FF5" w14:textId="77777777" w:rsidR="00B30A90" w:rsidRDefault="009D1D95">
      <w:r>
        <w:t>Responder a: sig-naoresponda@ufca.edu.br</w:t>
      </w:r>
      <w:r>
        <w:br/>
      </w:r>
      <w:r>
        <w:t>Para:</w:t>
      </w:r>
    </w:p>
    <w:p w14:paraId="6BBF9BA4" w14:textId="77777777" w:rsidR="00B30A90" w:rsidRDefault="009D1D95">
      <w:r>
        <w:t>Prezado(a) candidato(a)</w:t>
      </w:r>
    </w:p>
    <w:p w14:paraId="30C2C0EA" w14:textId="77777777" w:rsidR="00B30A90" w:rsidRDefault="009D1D95">
      <w:pPr>
        <w:pStyle w:val="Standard"/>
        <w:ind w:right="-40"/>
      </w:pPr>
      <w:r>
        <w:t>Seu recurso para modalidade de concorrência “Pessoa com Deficiência” foi avaliado em 20/01/2020 11:13.</w:t>
      </w:r>
    </w:p>
    <w:p w14:paraId="3A6F9EDC" w14:textId="77777777" w:rsidR="00B30A90" w:rsidRDefault="009D1D95">
      <w:pPr>
        <w:pStyle w:val="Standard"/>
        <w:ind w:right="-40"/>
      </w:pPr>
      <w:r>
        <w:t>Resultado: INDEFERIDO</w:t>
      </w:r>
    </w:p>
    <w:p w14:paraId="672E2D32" w14:textId="77777777" w:rsidR="00B30A90" w:rsidRDefault="009D1D95">
      <w:pPr>
        <w:pStyle w:val="Standard"/>
        <w:ind w:right="-40"/>
      </w:pPr>
      <w:proofErr w:type="spellStart"/>
      <w:r>
        <w:t>Parecer</w:t>
      </w:r>
      <w:proofErr w:type="spellEnd"/>
      <w:r>
        <w:t xml:space="preserve"> da banca avaliadora: </w:t>
      </w:r>
      <w:proofErr w:type="spellStart"/>
      <w:r>
        <w:t>sdfgsdgsdfgsdfg</w:t>
      </w:r>
      <w:proofErr w:type="spellEnd"/>
    </w:p>
    <w:p w14:paraId="7188B7BE" w14:textId="77777777" w:rsidR="00B30A90" w:rsidRDefault="009D1D95">
      <w:pPr>
        <w:pStyle w:val="Standard"/>
        <w:ind w:right="-40"/>
      </w:pPr>
      <w:r>
        <w:t xml:space="preserve">Após a análise do recurso, o </w:t>
      </w:r>
      <w:r>
        <w:rPr>
          <w:b/>
        </w:rPr>
        <w:t>indeferimento</w:t>
      </w:r>
      <w:r>
        <w:t xml:space="preserve"> de sua inscrição fo</w:t>
      </w:r>
      <w:r>
        <w:t>i mantido. Informamos que, de acordo com a legislação, portarias normativas do MEC e Edital de abertura do processo seletivo, você perdeu o direito a ocupação da vaga na referida modalidade de concorrência, e está eliminado do processo seletivo.</w:t>
      </w:r>
    </w:p>
    <w:p w14:paraId="24FDF966" w14:textId="77777777" w:rsidR="00B30A90" w:rsidRDefault="009D1D95">
      <w:pPr>
        <w:pStyle w:val="Standard"/>
        <w:ind w:right="-40"/>
      </w:pPr>
      <w:r>
        <w:t>Esta mensa</w:t>
      </w:r>
      <w:r>
        <w:t xml:space="preserve">gem foi enviada automaticamente através do Sistema de Gestão de Atividades Acadêmicas (SIGAA). Por favor, não </w:t>
      </w:r>
      <w:proofErr w:type="gramStart"/>
      <w:r>
        <w:t>respondê-la</w:t>
      </w:r>
      <w:proofErr w:type="gramEnd"/>
      <w:r>
        <w:t>.</w:t>
      </w:r>
    </w:p>
    <w:p w14:paraId="3E557DD2" w14:textId="77777777" w:rsidR="00B30A90" w:rsidRDefault="009D1D95">
      <w:r>
        <w:rPr>
          <w:bCs/>
        </w:rPr>
        <w:t xml:space="preserve">No caso de dúvidas, encaminhe-as </w:t>
      </w:r>
      <w:r>
        <w:rPr>
          <w:sz w:val="24"/>
        </w:rPr>
        <w:t xml:space="preserve">para </w:t>
      </w:r>
      <w:hyperlink r:id="rId55" w:history="1">
        <w:r>
          <w:rPr>
            <w:rStyle w:val="Hyperlink"/>
            <w:sz w:val="24"/>
          </w:rPr>
          <w:t>sisu@ufca.edu.br</w:t>
        </w:r>
      </w:hyperlink>
      <w:r>
        <w:rPr>
          <w:sz w:val="24"/>
        </w:rPr>
        <w:t xml:space="preserve"> (Fim da descrição)</w:t>
      </w:r>
    </w:p>
    <w:p w14:paraId="70C8AADE" w14:textId="77777777" w:rsidR="00B30A90" w:rsidRDefault="00B30A90">
      <w:pPr>
        <w:pStyle w:val="Standard"/>
        <w:ind w:right="-40"/>
      </w:pPr>
    </w:p>
    <w:p w14:paraId="5D4FEEB9" w14:textId="77777777" w:rsidR="00B30A90" w:rsidRDefault="00B30A90">
      <w:pPr>
        <w:pStyle w:val="Standard"/>
        <w:ind w:right="-40"/>
      </w:pPr>
    </w:p>
    <w:p w14:paraId="5E861495" w14:textId="77777777" w:rsidR="00B30A90" w:rsidRDefault="009D1D95">
      <w:pPr>
        <w:pStyle w:val="Standard"/>
        <w:ind w:right="-40"/>
        <w:jc w:val="center"/>
      </w:pPr>
      <w:r>
        <w:rPr>
          <w:b/>
          <w:i/>
          <w:sz w:val="24"/>
          <w:szCs w:val="24"/>
        </w:rPr>
        <w:t>Desculpe, não fo</w:t>
      </w:r>
      <w:r>
        <w:rPr>
          <w:b/>
          <w:i/>
          <w:sz w:val="24"/>
          <w:szCs w:val="24"/>
        </w:rPr>
        <w:t xml:space="preserve">i dessa vez. Mas não desista! Verifique melhor os critérios nos quais você se enquadra e tente novamente no próximo </w:t>
      </w:r>
      <w:proofErr w:type="spellStart"/>
      <w:r>
        <w:rPr>
          <w:b/>
          <w:i/>
          <w:sz w:val="24"/>
          <w:szCs w:val="24"/>
        </w:rPr>
        <w:t>SiSU</w:t>
      </w:r>
      <w:proofErr w:type="spellEnd"/>
      <w:r>
        <w:rPr>
          <w:b/>
          <w:i/>
          <w:sz w:val="24"/>
          <w:szCs w:val="24"/>
        </w:rPr>
        <w:t>!</w:t>
      </w:r>
    </w:p>
    <w:p w14:paraId="58D08F1D" w14:textId="77777777" w:rsidR="00B30A90" w:rsidRDefault="00B30A90">
      <w:pPr>
        <w:pStyle w:val="Standard"/>
        <w:rPr>
          <w:b/>
          <w:i/>
          <w:sz w:val="24"/>
          <w:szCs w:val="24"/>
        </w:rPr>
      </w:pPr>
    </w:p>
    <w:p w14:paraId="540F3675" w14:textId="77777777" w:rsidR="00B30A90" w:rsidRDefault="00B30A90">
      <w:pPr>
        <w:pStyle w:val="Standard"/>
      </w:pPr>
    </w:p>
    <w:p w14:paraId="66A9080F" w14:textId="77777777" w:rsidR="00B30A90" w:rsidRDefault="00B30A90">
      <w:pPr>
        <w:pStyle w:val="Standard"/>
      </w:pPr>
    </w:p>
    <w:p w14:paraId="7DA71451" w14:textId="77777777" w:rsidR="00B30A90" w:rsidRDefault="00B30A90">
      <w:pPr>
        <w:pStyle w:val="Ttulo1"/>
      </w:pPr>
      <w:bookmarkStart w:id="21" w:name="_2hcmijnglmb7"/>
      <w:bookmarkEnd w:id="21"/>
    </w:p>
    <w:p w14:paraId="0DC364B6" w14:textId="77777777" w:rsidR="00B30A90" w:rsidRDefault="00B30A90">
      <w:pPr>
        <w:pStyle w:val="Standard"/>
      </w:pPr>
    </w:p>
    <w:p w14:paraId="1BFB4235" w14:textId="77777777" w:rsidR="00B30A90" w:rsidRDefault="00B30A90">
      <w:pPr>
        <w:pStyle w:val="Ttulo1"/>
        <w:jc w:val="center"/>
      </w:pPr>
      <w:bookmarkStart w:id="22" w:name="_elc57jdaf16m"/>
      <w:bookmarkEnd w:id="22"/>
    </w:p>
    <w:p w14:paraId="1127A58D" w14:textId="77777777" w:rsidR="00B30A90" w:rsidRDefault="009D1D95">
      <w:pPr>
        <w:pStyle w:val="Ttulo1"/>
        <w:pageBreakBefore/>
        <w:jc w:val="center"/>
      </w:pPr>
      <w:bookmarkStart w:id="23" w:name="_1vyqdj50zpze"/>
      <w:bookmarkEnd w:id="23"/>
      <w:r>
        <w:lastRenderedPageBreak/>
        <w:t>EXTRA: como digitalizar os documentos</w:t>
      </w:r>
    </w:p>
    <w:p w14:paraId="3906D1D6" w14:textId="77777777" w:rsidR="00B30A90" w:rsidRDefault="00B30A90">
      <w:pPr>
        <w:pStyle w:val="Standard"/>
      </w:pPr>
    </w:p>
    <w:p w14:paraId="55ACE0BF" w14:textId="77777777" w:rsidR="00B30A90" w:rsidRDefault="009D1D95">
      <w:pPr>
        <w:pStyle w:val="Standard"/>
      </w:pPr>
      <w:r>
        <w:t xml:space="preserve">Agora mostraremos dicas de como digitalizar seus documentos, utilizando scanner ou </w:t>
      </w:r>
      <w:r>
        <w:t>celular.</w:t>
      </w:r>
    </w:p>
    <w:p w14:paraId="6436EFB4" w14:textId="77777777" w:rsidR="00B30A90" w:rsidRDefault="00B30A90">
      <w:pPr>
        <w:pStyle w:val="Standard"/>
      </w:pPr>
    </w:p>
    <w:p w14:paraId="2A96B0F2" w14:textId="77777777" w:rsidR="00B30A90" w:rsidRDefault="009D1D95">
      <w:pPr>
        <w:pStyle w:val="Ttulo2"/>
      </w:pPr>
      <w:bookmarkStart w:id="24" w:name="_1yi3m1xcjzq8"/>
      <w:bookmarkEnd w:id="24"/>
      <w:r>
        <w:t>SCANNER - Opções gerais</w:t>
      </w:r>
    </w:p>
    <w:p w14:paraId="720F049C" w14:textId="77777777" w:rsidR="00B30A90" w:rsidRDefault="00B30A90">
      <w:pPr>
        <w:pStyle w:val="Standard"/>
      </w:pPr>
    </w:p>
    <w:p w14:paraId="4530C690" w14:textId="77777777" w:rsidR="00B30A90" w:rsidRDefault="009D1D95">
      <w:pPr>
        <w:pStyle w:val="Standard"/>
        <w:jc w:val="both"/>
      </w:pPr>
      <w:r>
        <w:tab/>
        <w:t xml:space="preserve">Cada aparelho é diferente, e por isso a interface de cada software de digitalização também. No entanto, você deve procurar as seguintes configurações para os documentos a serem anexados no </w:t>
      </w:r>
      <w:proofErr w:type="spellStart"/>
      <w:r>
        <w:t>SiSU</w:t>
      </w:r>
      <w:proofErr w:type="spellEnd"/>
      <w:r>
        <w:t xml:space="preserve"> na UFCA:</w:t>
      </w:r>
    </w:p>
    <w:p w14:paraId="7B3E5FBF" w14:textId="77777777" w:rsidR="00B30A90" w:rsidRDefault="00B30A90">
      <w:pPr>
        <w:pStyle w:val="Standard"/>
        <w:jc w:val="both"/>
      </w:pPr>
    </w:p>
    <w:p w14:paraId="22EC0FA2" w14:textId="77777777" w:rsidR="00B30A90" w:rsidRDefault="009D1D95">
      <w:pPr>
        <w:pStyle w:val="Standard"/>
        <w:numPr>
          <w:ilvl w:val="0"/>
          <w:numId w:val="2"/>
        </w:numPr>
        <w:jc w:val="both"/>
      </w:pPr>
      <w:r>
        <w:t xml:space="preserve">Tipo do </w:t>
      </w:r>
      <w:r>
        <w:t>documento: .</w:t>
      </w:r>
      <w:proofErr w:type="spellStart"/>
      <w:r>
        <w:t>pdf</w:t>
      </w:r>
      <w:proofErr w:type="spellEnd"/>
    </w:p>
    <w:p w14:paraId="55208D65" w14:textId="77777777" w:rsidR="00B30A90" w:rsidRDefault="009D1D95">
      <w:pPr>
        <w:pStyle w:val="Standard"/>
        <w:numPr>
          <w:ilvl w:val="0"/>
          <w:numId w:val="1"/>
        </w:numPr>
        <w:jc w:val="both"/>
      </w:pPr>
      <w:r>
        <w:t>Resolução em DPI: no mínimo 150 DPI (pontos por polegada)</w:t>
      </w:r>
    </w:p>
    <w:p w14:paraId="5CDD49D6" w14:textId="77777777" w:rsidR="00B30A90" w:rsidRDefault="009D1D95">
      <w:pPr>
        <w:pStyle w:val="Standard"/>
        <w:numPr>
          <w:ilvl w:val="0"/>
          <w:numId w:val="1"/>
        </w:numPr>
        <w:jc w:val="both"/>
      </w:pPr>
      <w:r>
        <w:t>Perfil de cor: tons de cinza para documentos pequenos, monocromático (preto e branco) para documentos de muitas páginas</w:t>
      </w:r>
    </w:p>
    <w:p w14:paraId="30667108" w14:textId="77777777" w:rsidR="00B30A90" w:rsidRDefault="009D1D95">
      <w:pPr>
        <w:pStyle w:val="Standard"/>
        <w:numPr>
          <w:ilvl w:val="0"/>
          <w:numId w:val="1"/>
        </w:numPr>
        <w:jc w:val="both"/>
      </w:pPr>
      <w:r>
        <w:t>Páginas: inserir num único arquivo todas as páginas referentes</w:t>
      </w:r>
      <w:r>
        <w:t xml:space="preserve"> ao conteúdo do anexo, conforme Edital.</w:t>
      </w:r>
    </w:p>
    <w:p w14:paraId="650B1506" w14:textId="77777777" w:rsidR="00B30A90" w:rsidRDefault="00B30A90">
      <w:pPr>
        <w:pStyle w:val="Standard"/>
      </w:pPr>
    </w:p>
    <w:p w14:paraId="75326E34" w14:textId="77777777" w:rsidR="00B30A90" w:rsidRDefault="009D1D95">
      <w:pPr>
        <w:pStyle w:val="Standard"/>
      </w:pPr>
      <w:r>
        <w:t>Para ficar mais clara a diferença entre os perfis de cor, observe as imagens abaixo, todas digitalizadas do mesmo documento em PDF com resolução de 150DPI:</w:t>
      </w:r>
    </w:p>
    <w:p w14:paraId="2ABAB7BB" w14:textId="77777777" w:rsidR="00B30A90" w:rsidRDefault="00B30A90">
      <w:pPr>
        <w:pStyle w:val="Standard"/>
      </w:pPr>
    </w:p>
    <w:p w14:paraId="582737B4" w14:textId="77777777" w:rsidR="00B30A90" w:rsidRDefault="009D1D95">
      <w:pPr>
        <w:pStyle w:val="Standard"/>
      </w:pPr>
      <w:r>
        <w:rPr>
          <w:noProof/>
        </w:rPr>
        <w:drawing>
          <wp:inline distT="0" distB="0" distL="0" distR="0" wp14:anchorId="03F3789A" wp14:editId="2E665CF3">
            <wp:extent cx="1999439" cy="2662560"/>
            <wp:effectExtent l="0" t="0" r="811" b="4440"/>
            <wp:docPr id="23" name="Figur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439" cy="2662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8A82D" wp14:editId="6F288E47">
            <wp:extent cx="1970280" cy="2669400"/>
            <wp:effectExtent l="0" t="0" r="0" b="0"/>
            <wp:docPr id="2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280" cy="266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72206" wp14:editId="1B10E6C5">
            <wp:extent cx="1886760" cy="2650319"/>
            <wp:effectExtent l="0" t="0" r="0" b="0"/>
            <wp:docPr id="25" name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760" cy="2650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90EC20" w14:textId="77777777" w:rsidR="00B30A90" w:rsidRDefault="00B30A90">
      <w:pPr>
        <w:pStyle w:val="Standard"/>
      </w:pPr>
    </w:p>
    <w:p w14:paraId="19BF6B82" w14:textId="77777777" w:rsidR="00B30A90" w:rsidRDefault="009D1D95">
      <w:pPr>
        <w:pStyle w:val="Standard"/>
      </w:pPr>
      <w:r>
        <w:t>IMAGEM 23: Documento de Carteira de Habilitação, em n</w:t>
      </w:r>
      <w:r>
        <w:t>íveis de digitalização - Colorida:  6,7MB; Tons de Cinza: 2,2MB; Preto e Branco: 0,05MB, respectivamente. (Fim da descrição)</w:t>
      </w:r>
    </w:p>
    <w:p w14:paraId="5F8C12A5" w14:textId="77777777" w:rsidR="00B30A90" w:rsidRDefault="00B30A90">
      <w:pPr>
        <w:pStyle w:val="Standard"/>
      </w:pPr>
    </w:p>
    <w:p w14:paraId="1BB43B88" w14:textId="77777777" w:rsidR="00B30A90" w:rsidRDefault="009D1D95">
      <w:pPr>
        <w:pStyle w:val="Standard"/>
      </w:pPr>
      <w:r>
        <w:t>Isso significa que, para documentos de muitas páginas, o ideal é a digitalização em preto e branco numa scanner profissional, a fi</w:t>
      </w:r>
      <w:r>
        <w:t>m de não ultrapassar os 10MB por arquivo. Procure, se possível, obter ajuda com alguém que possua certo nível de conhecimento em digitalização, para grandes quantidades de documentos.</w:t>
      </w:r>
    </w:p>
    <w:p w14:paraId="6C5C7FFC" w14:textId="77777777" w:rsidR="00B30A90" w:rsidRDefault="00B30A90">
      <w:pPr>
        <w:pStyle w:val="Ttulo2"/>
      </w:pPr>
      <w:bookmarkStart w:id="25" w:name="_l4xlzhykxo3i"/>
      <w:bookmarkEnd w:id="25"/>
    </w:p>
    <w:p w14:paraId="33A6CD80" w14:textId="77777777" w:rsidR="00B30A90" w:rsidRDefault="00B30A90">
      <w:pPr>
        <w:pStyle w:val="Ttulo2"/>
      </w:pPr>
    </w:p>
    <w:p w14:paraId="21267128" w14:textId="77777777" w:rsidR="00B30A90" w:rsidRDefault="009D1D95">
      <w:pPr>
        <w:pStyle w:val="Ttulo2"/>
      </w:pPr>
      <w:r>
        <w:t>SMARTPHONE - Com o Google Drive</w:t>
      </w:r>
      <w:r>
        <w:rPr>
          <w:rStyle w:val="Refdenotaderodap"/>
        </w:rPr>
        <w:footnoteReference w:id="4"/>
      </w:r>
    </w:p>
    <w:p w14:paraId="5ACFD436" w14:textId="77777777" w:rsidR="00B30A90" w:rsidRDefault="00B30A90">
      <w:pPr>
        <w:pStyle w:val="Standard"/>
      </w:pPr>
    </w:p>
    <w:p w14:paraId="720CFCCC" w14:textId="77777777" w:rsidR="00B30A90" w:rsidRDefault="009D1D95">
      <w:pPr>
        <w:pStyle w:val="Standard"/>
      </w:pPr>
      <w:r>
        <w:t>Quando a quantidade de documentos a serem digitalizadas for pequena, por exemplo, se você é candidato da Ampla Concorrência ou L5, ou se possui Folha Resum</w:t>
      </w:r>
      <w:r>
        <w:t>o do Cadastro Único, você poderá realizar as digitalizações de forma simples e rápida com o próprio smartphone.</w:t>
      </w:r>
    </w:p>
    <w:p w14:paraId="774B0E80" w14:textId="77777777" w:rsidR="00B30A90" w:rsidRDefault="00B30A90">
      <w:pPr>
        <w:pStyle w:val="Standard"/>
      </w:pPr>
    </w:p>
    <w:p w14:paraId="15783006" w14:textId="77777777" w:rsidR="00B30A90" w:rsidRDefault="009D1D95">
      <w:pPr>
        <w:pStyle w:val="Standard"/>
      </w:pPr>
      <w:r>
        <w:t>Siga os próximos passos:</w:t>
      </w:r>
    </w:p>
    <w:p w14:paraId="3ED722D5" w14:textId="77777777" w:rsidR="00B30A90" w:rsidRDefault="00B30A90">
      <w:pPr>
        <w:pStyle w:val="Standard"/>
      </w:pPr>
    </w:p>
    <w:p w14:paraId="5E601840" w14:textId="77777777" w:rsidR="00B30A90" w:rsidRDefault="009D1D95">
      <w:pPr>
        <w:pStyle w:val="Standard"/>
      </w:pPr>
      <w:r>
        <w:t>1. Entre no aplicativo do Google Drive</w:t>
      </w:r>
      <w:r>
        <w:tab/>
      </w:r>
      <w:r>
        <w:tab/>
        <w:t>2. Clique no ícone “Criar Novo”</w:t>
      </w:r>
    </w:p>
    <w:p w14:paraId="278F250B" w14:textId="77777777" w:rsidR="00B30A90" w:rsidRDefault="009D1D95">
      <w:pPr>
        <w:pStyle w:val="Standard"/>
        <w:jc w:val="center"/>
      </w:pPr>
      <w:r>
        <w:rPr>
          <w:noProof/>
        </w:rPr>
        <w:drawing>
          <wp:inline distT="0" distB="0" distL="0" distR="0" wp14:anchorId="7271DBF2" wp14:editId="150FD598">
            <wp:extent cx="1847160" cy="3102119"/>
            <wp:effectExtent l="0" t="0" r="690" b="3031"/>
            <wp:docPr id="2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160" cy="3102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B81D34E" wp14:editId="5E941BD2">
            <wp:extent cx="1923480" cy="3124079"/>
            <wp:effectExtent l="0" t="0" r="570" b="121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80" cy="3124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8CF003" w14:textId="77777777" w:rsidR="00B30A90" w:rsidRDefault="00B30A90">
      <w:pPr>
        <w:pStyle w:val="Standard"/>
      </w:pPr>
    </w:p>
    <w:p w14:paraId="6EE074D6" w14:textId="77777777" w:rsidR="00B30A90" w:rsidRDefault="009D1D95">
      <w:pPr>
        <w:pStyle w:val="Standard"/>
      </w:pPr>
      <w:r>
        <w:t>3. Adicione uma pasta para sua documen</w:t>
      </w:r>
      <w:r>
        <w:t>tação</w:t>
      </w:r>
    </w:p>
    <w:p w14:paraId="33EF161A" w14:textId="77777777" w:rsidR="00B30A90" w:rsidRDefault="00B30A90">
      <w:pPr>
        <w:pStyle w:val="Standard"/>
      </w:pPr>
    </w:p>
    <w:p w14:paraId="762FADB2" w14:textId="77777777" w:rsidR="00B30A90" w:rsidRDefault="009D1D95">
      <w:pPr>
        <w:pStyle w:val="Standard"/>
        <w:ind w:firstLine="720"/>
      </w:pPr>
      <w:r>
        <w:rPr>
          <w:noProof/>
        </w:rPr>
        <w:lastRenderedPageBreak/>
        <w:drawing>
          <wp:inline distT="0" distB="0" distL="0" distR="0" wp14:anchorId="72FC21E0" wp14:editId="4DAC7F5E">
            <wp:extent cx="1720800" cy="3616200"/>
            <wp:effectExtent l="0" t="0" r="0" b="3300"/>
            <wp:docPr id="28" name="Figur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3616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D9F0FB0" wp14:editId="0A29CB47">
            <wp:extent cx="1715760" cy="3616200"/>
            <wp:effectExtent l="0" t="0" r="0" b="330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60" cy="3616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278618" w14:textId="77777777" w:rsidR="00B30A90" w:rsidRDefault="00B30A90">
      <w:pPr>
        <w:pStyle w:val="Standard"/>
      </w:pPr>
    </w:p>
    <w:p w14:paraId="6D500714" w14:textId="77777777" w:rsidR="00B30A90" w:rsidRDefault="00B30A90">
      <w:pPr>
        <w:pStyle w:val="Standard"/>
      </w:pPr>
    </w:p>
    <w:p w14:paraId="322C8B98" w14:textId="77777777" w:rsidR="00B30A90" w:rsidRDefault="00B30A90">
      <w:pPr>
        <w:pStyle w:val="Standard"/>
      </w:pPr>
    </w:p>
    <w:p w14:paraId="71F40D79" w14:textId="77777777" w:rsidR="00B30A90" w:rsidRDefault="009D1D95">
      <w:pPr>
        <w:pStyle w:val="Standard"/>
      </w:pPr>
      <w:r>
        <w:t>4. Acesse a pasta criada</w:t>
      </w:r>
    </w:p>
    <w:p w14:paraId="3AB5D132" w14:textId="77777777" w:rsidR="00B30A90" w:rsidRDefault="00B30A90">
      <w:pPr>
        <w:pStyle w:val="Standard"/>
      </w:pPr>
    </w:p>
    <w:p w14:paraId="6C2736EA" w14:textId="77777777" w:rsidR="00B30A90" w:rsidRDefault="009D1D95">
      <w:pPr>
        <w:pStyle w:val="Standard"/>
        <w:ind w:firstLine="720"/>
      </w:pPr>
      <w:r>
        <w:rPr>
          <w:noProof/>
        </w:rPr>
        <w:drawing>
          <wp:inline distT="0" distB="0" distL="0" distR="0" wp14:anchorId="00680B7C" wp14:editId="328D395D">
            <wp:extent cx="1999439" cy="4188600"/>
            <wp:effectExtent l="0" t="0" r="811" b="2400"/>
            <wp:docPr id="30" name="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439" cy="4188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EDE69CB" wp14:editId="658D8422">
            <wp:extent cx="1972440" cy="4132440"/>
            <wp:effectExtent l="0" t="0" r="8760" b="141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440" cy="4132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72A159" w14:textId="77777777" w:rsidR="00B30A90" w:rsidRDefault="00B30A90">
      <w:pPr>
        <w:pStyle w:val="Standard"/>
        <w:ind w:firstLine="720"/>
      </w:pPr>
    </w:p>
    <w:p w14:paraId="43A4B45D" w14:textId="77777777" w:rsidR="00B30A90" w:rsidRDefault="009D1D95">
      <w:pPr>
        <w:pStyle w:val="Standard"/>
      </w:pPr>
      <w:r>
        <w:t>5. Insira um documento através do método de digitalização</w:t>
      </w:r>
    </w:p>
    <w:p w14:paraId="20A8363E" w14:textId="77777777" w:rsidR="00B30A90" w:rsidRDefault="009D1D95">
      <w:pPr>
        <w:pStyle w:val="Standard"/>
        <w:ind w:left="720"/>
      </w:pPr>
      <w:r>
        <w:lastRenderedPageBreak/>
        <w:t xml:space="preserve">     </w:t>
      </w:r>
      <w:r>
        <w:rPr>
          <w:noProof/>
        </w:rPr>
        <w:drawing>
          <wp:inline distT="0" distB="0" distL="0" distR="0" wp14:anchorId="01130211" wp14:editId="5143075D">
            <wp:extent cx="1894680" cy="3952800"/>
            <wp:effectExtent l="0" t="0" r="0" b="0"/>
            <wp:docPr id="32" name="Figur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680" cy="3952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             </w:t>
      </w:r>
      <w:r>
        <w:rPr>
          <w:noProof/>
        </w:rPr>
        <w:drawing>
          <wp:inline distT="0" distB="0" distL="0" distR="0" wp14:anchorId="137E55AD" wp14:editId="70A99973">
            <wp:extent cx="1880999" cy="3927600"/>
            <wp:effectExtent l="0" t="0" r="4951" b="0"/>
            <wp:docPr id="3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999" cy="3927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35B5EC" w14:textId="77777777" w:rsidR="00B30A90" w:rsidRDefault="00B30A90">
      <w:pPr>
        <w:pStyle w:val="Standard"/>
        <w:ind w:left="720"/>
        <w:jc w:val="center"/>
      </w:pPr>
    </w:p>
    <w:p w14:paraId="579110ED" w14:textId="77777777" w:rsidR="00B30A90" w:rsidRDefault="00B30A90">
      <w:pPr>
        <w:pStyle w:val="Standard"/>
      </w:pPr>
    </w:p>
    <w:p w14:paraId="7343270A" w14:textId="77777777" w:rsidR="00B30A90" w:rsidRDefault="00B30A90">
      <w:pPr>
        <w:pStyle w:val="Standard"/>
      </w:pPr>
    </w:p>
    <w:p w14:paraId="723DADC1" w14:textId="77777777" w:rsidR="00B30A90" w:rsidRDefault="009D1D95">
      <w:pPr>
        <w:pStyle w:val="Standard"/>
        <w:ind w:firstLine="566"/>
      </w:pPr>
      <w:r>
        <w:t>6. Focalize o documento</w:t>
      </w:r>
      <w:r>
        <w:rPr>
          <w:rStyle w:val="Refdenotaderodap"/>
        </w:rPr>
        <w:footnoteReference w:id="5"/>
      </w:r>
      <w:r>
        <w:t xml:space="preserve"> e tire a foto</w:t>
      </w:r>
      <w:r>
        <w:tab/>
      </w:r>
      <w:r>
        <w:tab/>
        <w:t>7. Cuidado para a foto não sair borrada.</w:t>
      </w:r>
    </w:p>
    <w:p w14:paraId="433FC085" w14:textId="77777777" w:rsidR="00B30A90" w:rsidRDefault="00B30A90">
      <w:pPr>
        <w:pStyle w:val="Standard"/>
        <w:ind w:firstLine="566"/>
      </w:pPr>
    </w:p>
    <w:p w14:paraId="7FC98E72" w14:textId="77777777" w:rsidR="00B30A90" w:rsidRDefault="009D1D95">
      <w:pPr>
        <w:pStyle w:val="Standard"/>
        <w:jc w:val="center"/>
      </w:pPr>
      <w:r>
        <w:rPr>
          <w:noProof/>
        </w:rPr>
        <w:drawing>
          <wp:inline distT="0" distB="0" distL="0" distR="0" wp14:anchorId="3570B52F" wp14:editId="3FE38ED6">
            <wp:extent cx="2161440" cy="4013279"/>
            <wp:effectExtent l="0" t="0" r="0" b="6271"/>
            <wp:docPr id="3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440" cy="4013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7EB7B84" wp14:editId="3FEE2D47">
            <wp:extent cx="2190600" cy="3984120"/>
            <wp:effectExtent l="0" t="0" r="150" b="0"/>
            <wp:docPr id="3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600" cy="3984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6AAD56" w14:textId="77777777" w:rsidR="00B30A90" w:rsidRDefault="009D1D95">
      <w:pPr>
        <w:pStyle w:val="Standard"/>
        <w:ind w:right="-7"/>
        <w:jc w:val="center"/>
      </w:pPr>
      <w:r>
        <w:tab/>
      </w:r>
      <w:r>
        <w:tab/>
      </w:r>
      <w:r>
        <w:tab/>
      </w:r>
    </w:p>
    <w:p w14:paraId="0188BB40" w14:textId="77777777" w:rsidR="00B30A90" w:rsidRDefault="009D1D95">
      <w:pPr>
        <w:pStyle w:val="Standard"/>
        <w:ind w:right="-7"/>
      </w:pPr>
      <w:r>
        <w:t>8. Após obter uma boa imagem, aceite a captura</w:t>
      </w:r>
      <w:r>
        <w:tab/>
      </w:r>
    </w:p>
    <w:p w14:paraId="7584353A" w14:textId="77777777" w:rsidR="00B30A90" w:rsidRDefault="00B30A90">
      <w:pPr>
        <w:pStyle w:val="Standard"/>
        <w:ind w:right="-7"/>
      </w:pPr>
    </w:p>
    <w:p w14:paraId="6BFAEE00" w14:textId="77777777" w:rsidR="00B30A90" w:rsidRDefault="009D1D9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2F4BCAB8" wp14:editId="09ACCB17">
            <wp:extent cx="1971720" cy="4155479"/>
            <wp:effectExtent l="0" t="0" r="9480" b="0"/>
            <wp:docPr id="3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720" cy="4155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896C04" w14:textId="77777777" w:rsidR="00B30A90" w:rsidRDefault="00B30A90">
      <w:pPr>
        <w:pStyle w:val="Standard"/>
        <w:ind w:right="-7"/>
      </w:pPr>
    </w:p>
    <w:p w14:paraId="77018C39" w14:textId="77777777" w:rsidR="00B30A90" w:rsidRDefault="009D1D95">
      <w:pPr>
        <w:pStyle w:val="Standard"/>
        <w:ind w:right="-7"/>
      </w:pPr>
      <w:r>
        <w:t>9. O ajuste automático cortou o documento? Edite o</w:t>
      </w:r>
      <w:r>
        <w:t>s cortes no ícone destacado abaixo.</w:t>
      </w:r>
    </w:p>
    <w:p w14:paraId="116D5E72" w14:textId="77777777" w:rsidR="00B30A90" w:rsidRDefault="00B30A90">
      <w:pPr>
        <w:pStyle w:val="Standard"/>
      </w:pPr>
    </w:p>
    <w:p w14:paraId="2BCCF915" w14:textId="77777777" w:rsidR="00B30A90" w:rsidRDefault="009D1D95">
      <w:pPr>
        <w:pStyle w:val="Standard"/>
      </w:pPr>
      <w:r>
        <w:rPr>
          <w:noProof/>
        </w:rPr>
        <w:drawing>
          <wp:inline distT="0" distB="0" distL="0" distR="0" wp14:anchorId="44F7E774" wp14:editId="75772C85">
            <wp:extent cx="6122520" cy="2921039"/>
            <wp:effectExtent l="0" t="0" r="0" b="0"/>
            <wp:docPr id="37" name="Figur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520" cy="2921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7C60E9" w14:textId="77777777" w:rsidR="00B30A90" w:rsidRDefault="00B30A90">
      <w:pPr>
        <w:pStyle w:val="Standard"/>
      </w:pPr>
    </w:p>
    <w:p w14:paraId="4B9EB305" w14:textId="77777777" w:rsidR="00B30A90" w:rsidRDefault="00B30A90">
      <w:pPr>
        <w:pStyle w:val="Standard"/>
      </w:pPr>
    </w:p>
    <w:p w14:paraId="2246A1B5" w14:textId="77777777" w:rsidR="00B30A90" w:rsidRDefault="00B30A90">
      <w:pPr>
        <w:pStyle w:val="Standard"/>
      </w:pPr>
    </w:p>
    <w:p w14:paraId="0AB65CE5" w14:textId="77777777" w:rsidR="00B30A90" w:rsidRDefault="009D1D95">
      <w:pPr>
        <w:pStyle w:val="Standard"/>
      </w:pPr>
      <w:r>
        <w:t>10. Ajuste os pontos de corte para as bordas do documento. Relaxe, é fácil!</w:t>
      </w:r>
    </w:p>
    <w:p w14:paraId="11168341" w14:textId="77777777" w:rsidR="00B30A90" w:rsidRDefault="00B30A90">
      <w:pPr>
        <w:pStyle w:val="Standard"/>
      </w:pPr>
    </w:p>
    <w:p w14:paraId="27B601B9" w14:textId="77777777" w:rsidR="00B30A90" w:rsidRDefault="009D1D9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77F3F348" wp14:editId="64C912DB">
            <wp:extent cx="2630880" cy="5522040"/>
            <wp:effectExtent l="0" t="0" r="0" b="2460"/>
            <wp:docPr id="3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80" cy="5522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6CD706" w14:textId="77777777" w:rsidR="00B30A90" w:rsidRDefault="00B30A90">
      <w:pPr>
        <w:pStyle w:val="Standard"/>
      </w:pPr>
    </w:p>
    <w:p w14:paraId="4681B93A" w14:textId="77777777" w:rsidR="00B30A90" w:rsidRDefault="009D1D95">
      <w:pPr>
        <w:pStyle w:val="Standard"/>
        <w:jc w:val="center"/>
      </w:pPr>
      <w:r>
        <w:t>Aí está, o documento ficará perfeito!</w:t>
      </w:r>
    </w:p>
    <w:p w14:paraId="79ABBAD0" w14:textId="77777777" w:rsidR="00B30A90" w:rsidRDefault="00B30A90">
      <w:pPr>
        <w:pStyle w:val="Standard"/>
        <w:jc w:val="center"/>
      </w:pPr>
    </w:p>
    <w:p w14:paraId="4C2AA81C" w14:textId="77777777" w:rsidR="00B30A90" w:rsidRDefault="009D1D95">
      <w:pPr>
        <w:pStyle w:val="Standard"/>
        <w:jc w:val="center"/>
      </w:pPr>
      <w:r>
        <w:rPr>
          <w:noProof/>
        </w:rPr>
        <w:drawing>
          <wp:inline distT="0" distB="0" distL="0" distR="0" wp14:anchorId="10E54596" wp14:editId="46AB3FCB">
            <wp:extent cx="6122520" cy="2743199"/>
            <wp:effectExtent l="0" t="0" r="0" b="1"/>
            <wp:docPr id="3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520" cy="2743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801F67" w14:textId="77777777" w:rsidR="00B30A90" w:rsidRDefault="00B30A90">
      <w:pPr>
        <w:pStyle w:val="Standard"/>
        <w:jc w:val="center"/>
      </w:pPr>
    </w:p>
    <w:p w14:paraId="1D41751B" w14:textId="77777777" w:rsidR="00B30A90" w:rsidRDefault="009D1D95">
      <w:pPr>
        <w:pStyle w:val="Standard"/>
      </w:pPr>
      <w:r>
        <w:t xml:space="preserve">11. Se necessário, mantenha a configuração das cores em preto e branco com o ícone </w:t>
      </w:r>
      <w:r>
        <w:rPr>
          <w:noProof/>
        </w:rPr>
        <w:drawing>
          <wp:inline distT="0" distB="0" distL="0" distR="0" wp14:anchorId="32BB2058" wp14:editId="4FD4A264">
            <wp:extent cx="514439" cy="330120"/>
            <wp:effectExtent l="0" t="0" r="0" b="0"/>
            <wp:docPr id="40" name="Figur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39" cy="330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. Em </w:t>
      </w:r>
      <w:r>
        <w:t>seguida, vamos adicionar o verso.</w:t>
      </w:r>
    </w:p>
    <w:p w14:paraId="7336599B" w14:textId="77777777" w:rsidR="00B30A90" w:rsidRDefault="00B30A90">
      <w:pPr>
        <w:pStyle w:val="Standard"/>
      </w:pPr>
    </w:p>
    <w:p w14:paraId="0718967C" w14:textId="77777777" w:rsidR="00B30A90" w:rsidRDefault="009D1D95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2B66A8AD" wp14:editId="1C61C03A">
            <wp:extent cx="2147400" cy="4488120"/>
            <wp:effectExtent l="0" t="0" r="5250" b="7680"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400" cy="4488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51BA3C" w14:textId="77777777" w:rsidR="00B30A90" w:rsidRDefault="00B30A90">
      <w:pPr>
        <w:pStyle w:val="Standard"/>
        <w:jc w:val="center"/>
      </w:pPr>
    </w:p>
    <w:p w14:paraId="3B626990" w14:textId="77777777" w:rsidR="00B30A90" w:rsidRDefault="00B30A90">
      <w:pPr>
        <w:pStyle w:val="Standard"/>
        <w:jc w:val="center"/>
      </w:pPr>
    </w:p>
    <w:p w14:paraId="49788404" w14:textId="77777777" w:rsidR="00B30A90" w:rsidRDefault="009D1D95">
      <w:pPr>
        <w:pStyle w:val="Standard"/>
      </w:pPr>
      <w:r>
        <w:t>12. Siga os mesmos procedimentos para edição da imagem e você terá algo parecido com o seguinte</w:t>
      </w:r>
      <w:r>
        <w:rPr>
          <w:rStyle w:val="Refdenotaderodap"/>
        </w:rPr>
        <w:footnoteReference w:id="6"/>
      </w:r>
      <w:r>
        <w:t>:</w:t>
      </w:r>
    </w:p>
    <w:p w14:paraId="2F6D6AF7" w14:textId="77777777" w:rsidR="00B30A90" w:rsidRDefault="00B30A90">
      <w:pPr>
        <w:pStyle w:val="Standard"/>
      </w:pPr>
    </w:p>
    <w:p w14:paraId="13AD5396" w14:textId="77777777" w:rsidR="00B30A90" w:rsidRDefault="009D1D95">
      <w:pPr>
        <w:pStyle w:val="Standard"/>
        <w:jc w:val="center"/>
      </w:pPr>
      <w:r>
        <w:rPr>
          <w:noProof/>
        </w:rPr>
        <w:drawing>
          <wp:inline distT="0" distB="0" distL="0" distR="0" wp14:anchorId="6D184091" wp14:editId="5671F02A">
            <wp:extent cx="1723320" cy="3609360"/>
            <wp:effectExtent l="0" t="0" r="0" b="0"/>
            <wp:docPr id="4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20" cy="3609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6C4A66" w14:textId="77777777" w:rsidR="00B30A90" w:rsidRDefault="00B30A90">
      <w:pPr>
        <w:pStyle w:val="Standard"/>
        <w:jc w:val="center"/>
      </w:pPr>
    </w:p>
    <w:p w14:paraId="046F3201" w14:textId="77777777" w:rsidR="00B30A90" w:rsidRDefault="00B30A90">
      <w:pPr>
        <w:pStyle w:val="Standard"/>
        <w:jc w:val="center"/>
      </w:pPr>
    </w:p>
    <w:p w14:paraId="38DE0916" w14:textId="77777777" w:rsidR="00B30A90" w:rsidRDefault="009D1D95">
      <w:pPr>
        <w:pStyle w:val="Standard"/>
      </w:pPr>
      <w:r>
        <w:lastRenderedPageBreak/>
        <w:t xml:space="preserve">13. Agora salve o arquivo clicando no ícone de </w:t>
      </w:r>
      <w:r>
        <w:rPr>
          <w:noProof/>
        </w:rPr>
        <w:drawing>
          <wp:inline distT="0" distB="0" distL="0" distR="0" wp14:anchorId="6C174DE7" wp14:editId="55147E2B">
            <wp:extent cx="425520" cy="291960"/>
            <wp:effectExtent l="0" t="0" r="0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20" cy="291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. O aplicativo permitirá que você renomeie o arquivo.</w:t>
      </w:r>
    </w:p>
    <w:p w14:paraId="390F57BA" w14:textId="77777777" w:rsidR="00B30A90" w:rsidRDefault="009D1D95">
      <w:pPr>
        <w:pStyle w:val="Standard"/>
        <w:ind w:firstLine="720"/>
        <w:jc w:val="center"/>
      </w:pPr>
      <w:r>
        <w:rPr>
          <w:noProof/>
        </w:rPr>
        <w:drawing>
          <wp:inline distT="0" distB="0" distL="0" distR="0" wp14:anchorId="0E391D27" wp14:editId="4020195D">
            <wp:extent cx="1903680" cy="3985920"/>
            <wp:effectExtent l="0" t="0" r="1320" b="0"/>
            <wp:docPr id="44" name="Figur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680" cy="3985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A79E778" wp14:editId="21B1A28A">
            <wp:extent cx="1896840" cy="3970079"/>
            <wp:effectExtent l="0" t="0" r="8160" b="0"/>
            <wp:docPr id="4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840" cy="3970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A54008" w14:textId="77777777" w:rsidR="00B30A90" w:rsidRDefault="00B30A90">
      <w:pPr>
        <w:pStyle w:val="Standard"/>
      </w:pPr>
    </w:p>
    <w:p w14:paraId="0A9634FF" w14:textId="77777777" w:rsidR="00B30A90" w:rsidRDefault="00B30A90">
      <w:pPr>
        <w:pStyle w:val="Standard"/>
      </w:pPr>
    </w:p>
    <w:p w14:paraId="3F7BD60E" w14:textId="77777777" w:rsidR="00B30A90" w:rsidRDefault="00B30A90">
      <w:pPr>
        <w:pStyle w:val="Standard"/>
      </w:pPr>
    </w:p>
    <w:p w14:paraId="0CCFB280" w14:textId="77777777" w:rsidR="00B30A90" w:rsidRDefault="00B30A90">
      <w:pPr>
        <w:pStyle w:val="Standard"/>
      </w:pPr>
    </w:p>
    <w:p w14:paraId="16FFA30E" w14:textId="77777777" w:rsidR="00B30A90" w:rsidRDefault="009D1D95">
      <w:pPr>
        <w:pStyle w:val="Standard"/>
      </w:pPr>
      <w:r>
        <w:t xml:space="preserve">14. O arquivo será salvo em seu </w:t>
      </w:r>
      <w:proofErr w:type="spellStart"/>
      <w:r>
        <w:t>google</w:t>
      </w:r>
      <w:proofErr w:type="spellEnd"/>
      <w:r>
        <w:t xml:space="preserve"> drive, e poderá ser baixado e inserido no formulário eletrônico a </w:t>
      </w:r>
      <w:r>
        <w:t>qualquer momento</w:t>
      </w:r>
    </w:p>
    <w:p w14:paraId="681F1FA8" w14:textId="77777777" w:rsidR="00B30A90" w:rsidRDefault="009D1D95">
      <w:pPr>
        <w:pStyle w:val="Standard"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36B54799" wp14:editId="63888CA6">
            <wp:extent cx="2123280" cy="4462200"/>
            <wp:effectExtent l="0" t="0" r="0" b="0"/>
            <wp:docPr id="46" name="Figur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280" cy="4462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0E6C7E" w14:textId="77777777" w:rsidR="00B30A90" w:rsidRDefault="00B30A90">
      <w:pPr>
        <w:pStyle w:val="Standard"/>
      </w:pPr>
    </w:p>
    <w:p w14:paraId="7D64C5EE" w14:textId="77777777" w:rsidR="00B30A90" w:rsidRDefault="009D1D95">
      <w:pPr>
        <w:pStyle w:val="Standard"/>
        <w:jc w:val="both"/>
      </w:pPr>
      <w:r>
        <w:t>IMAGEM 24: Conjunto de quatorze imagens exemplificando a sequência de digitalização de documentos em smartphone, utilizando o Google Drive, conforme a seguir:</w:t>
      </w:r>
    </w:p>
    <w:p w14:paraId="1E0A4974" w14:textId="77777777" w:rsidR="00B30A90" w:rsidRDefault="009D1D95">
      <w:pPr>
        <w:pStyle w:val="Standard"/>
        <w:jc w:val="both"/>
      </w:pPr>
      <w:r>
        <w:t>1. Entre no aplicativo do Google Drive;</w:t>
      </w:r>
    </w:p>
    <w:p w14:paraId="0BB0A2B6" w14:textId="77777777" w:rsidR="00B30A90" w:rsidRDefault="009D1D95">
      <w:pPr>
        <w:pStyle w:val="Standard"/>
        <w:jc w:val="both"/>
      </w:pPr>
      <w:r>
        <w:t>2. Clique no ícone “Criar Novo”;</w:t>
      </w:r>
    </w:p>
    <w:p w14:paraId="125EE31B" w14:textId="77777777" w:rsidR="00B30A90" w:rsidRDefault="009D1D95">
      <w:pPr>
        <w:pStyle w:val="Standard"/>
        <w:jc w:val="both"/>
      </w:pPr>
      <w:r>
        <w:t>3. A</w:t>
      </w:r>
      <w:r>
        <w:t xml:space="preserve">dicione uma pasta para sua documentação </w:t>
      </w:r>
      <w:proofErr w:type="gramStart"/>
      <w:r>
        <w:t>( Exemplo</w:t>
      </w:r>
      <w:proofErr w:type="gramEnd"/>
      <w:r>
        <w:t xml:space="preserve">: Criar novo - Nova pasta – Nomear - </w:t>
      </w:r>
      <w:proofErr w:type="spellStart"/>
      <w:r>
        <w:t>Sisu</w:t>
      </w:r>
      <w:proofErr w:type="spellEnd"/>
      <w:r>
        <w:t xml:space="preserve"> 2020 UFCA);</w:t>
      </w:r>
    </w:p>
    <w:p w14:paraId="5D3B451E" w14:textId="77777777" w:rsidR="00B30A90" w:rsidRDefault="009D1D95">
      <w:pPr>
        <w:pStyle w:val="Standard"/>
        <w:jc w:val="both"/>
      </w:pPr>
      <w:r>
        <w:t xml:space="preserve">4. Acesse a pasta criada (Exemplo: Buscar: </w:t>
      </w:r>
      <w:proofErr w:type="spellStart"/>
      <w:r>
        <w:t>Sisu</w:t>
      </w:r>
      <w:proofErr w:type="spellEnd"/>
      <w:r>
        <w:t xml:space="preserve"> 2020 UFCA – Resultado: Pasta - </w:t>
      </w:r>
      <w:proofErr w:type="spellStart"/>
      <w:r>
        <w:t>Sisu</w:t>
      </w:r>
      <w:proofErr w:type="spellEnd"/>
      <w:r>
        <w:t xml:space="preserve"> 2020 UFCA);</w:t>
      </w:r>
    </w:p>
    <w:p w14:paraId="45D78696" w14:textId="77777777" w:rsidR="00B30A90" w:rsidRDefault="009D1D95">
      <w:pPr>
        <w:pStyle w:val="Standard"/>
        <w:jc w:val="both"/>
      </w:pPr>
      <w:r>
        <w:t>5. Insira um documento através do método de digitalização</w:t>
      </w:r>
      <w:r>
        <w:t xml:space="preserve"> </w:t>
      </w:r>
      <w:proofErr w:type="gramStart"/>
      <w:r>
        <w:t>( Exemplo</w:t>
      </w:r>
      <w:proofErr w:type="gramEnd"/>
      <w:r>
        <w:t>: Criar Novo – Digitalizar) ;</w:t>
      </w:r>
    </w:p>
    <w:p w14:paraId="7852F78A" w14:textId="77777777" w:rsidR="00B30A90" w:rsidRDefault="009D1D95">
      <w:pPr>
        <w:pStyle w:val="Standard"/>
        <w:jc w:val="both"/>
      </w:pPr>
      <w:r>
        <w:t>6. Focalize o documento e tire a foto;</w:t>
      </w:r>
    </w:p>
    <w:p w14:paraId="21EF5B2D" w14:textId="77777777" w:rsidR="00B30A90" w:rsidRDefault="009D1D95">
      <w:pPr>
        <w:pStyle w:val="Standard"/>
        <w:jc w:val="both"/>
      </w:pPr>
      <w:r>
        <w:t>7. Cuidado para a foto não sair borrada;</w:t>
      </w:r>
    </w:p>
    <w:p w14:paraId="76899281" w14:textId="77777777" w:rsidR="00B30A90" w:rsidRDefault="009D1D95">
      <w:pPr>
        <w:pStyle w:val="Standard"/>
        <w:jc w:val="both"/>
      </w:pPr>
      <w:r>
        <w:t>8. Após obter uma boa imagem, aceite a captura;</w:t>
      </w:r>
    </w:p>
    <w:p w14:paraId="16C651CE" w14:textId="77777777" w:rsidR="00B30A90" w:rsidRDefault="009D1D95">
      <w:pPr>
        <w:pStyle w:val="Standard"/>
        <w:jc w:val="both"/>
      </w:pPr>
      <w:r>
        <w:t xml:space="preserve">9. O ajuste automático cortou o documento? Edite os cortes no ícone </w:t>
      </w:r>
      <w:r>
        <w:t>(Ferramenta do Google Drive para cortes de imagens);</w:t>
      </w:r>
    </w:p>
    <w:p w14:paraId="513D17E3" w14:textId="77777777" w:rsidR="00B30A90" w:rsidRDefault="009D1D95">
      <w:pPr>
        <w:pStyle w:val="Standard"/>
        <w:jc w:val="both"/>
      </w:pPr>
      <w:r>
        <w:t>10. Ajuste os pontos de corte para as bordas do documento (Ferramenta do Google Drive para cortes de imagens em uso, delimitando a área da imagem);</w:t>
      </w:r>
    </w:p>
    <w:p w14:paraId="2FCA4751" w14:textId="77777777" w:rsidR="00B30A90" w:rsidRDefault="009D1D95">
      <w:pPr>
        <w:pStyle w:val="Standard"/>
        <w:jc w:val="both"/>
      </w:pPr>
      <w:r>
        <w:t>11. Se necessário, mantenha a configuração das cores em</w:t>
      </w:r>
      <w:r>
        <w:t xml:space="preserve"> preto e branco com o ícone de Cores. Em seguida, vamos adicionar o verso;</w:t>
      </w:r>
    </w:p>
    <w:p w14:paraId="7E1EBED2" w14:textId="77777777" w:rsidR="00B30A90" w:rsidRDefault="009D1D95">
      <w:pPr>
        <w:pStyle w:val="Standard"/>
        <w:jc w:val="both"/>
      </w:pPr>
      <w:r>
        <w:t>12. Siga os mesmos procedimentos para edição da imagem e você terá algo parecido com o seguinte (Verso de documento digitalizado e recortado no padrão desejado);</w:t>
      </w:r>
    </w:p>
    <w:p w14:paraId="7C8B7AAB" w14:textId="77777777" w:rsidR="00B30A90" w:rsidRDefault="009D1D95">
      <w:pPr>
        <w:pStyle w:val="Standard"/>
        <w:jc w:val="both"/>
      </w:pPr>
      <w:r>
        <w:t>13. Agora salve o a</w:t>
      </w:r>
      <w:r>
        <w:t>rquivo clicando no ícone de confirmação. O aplicativo permitirá que você renomeie o arquivo;</w:t>
      </w:r>
    </w:p>
    <w:p w14:paraId="0DEDE00B" w14:textId="77777777" w:rsidR="00B30A90" w:rsidRDefault="009D1D95">
      <w:pPr>
        <w:pStyle w:val="Standard"/>
        <w:jc w:val="both"/>
      </w:pPr>
      <w:r>
        <w:t xml:space="preserve">14. O arquivo será salvo em seu </w:t>
      </w:r>
      <w:proofErr w:type="spellStart"/>
      <w:r>
        <w:t>google</w:t>
      </w:r>
      <w:proofErr w:type="spellEnd"/>
      <w:r>
        <w:t xml:space="preserve"> drive, e poderá ser baixado e inserido no formulário eletrônico a qualquer momento (fazer Upload). (Fim da descrição)</w:t>
      </w:r>
    </w:p>
    <w:p w14:paraId="79B8CB74" w14:textId="77777777" w:rsidR="00B30A90" w:rsidRDefault="00B30A90">
      <w:pPr>
        <w:pStyle w:val="Standard"/>
        <w:jc w:val="both"/>
      </w:pPr>
    </w:p>
    <w:sectPr w:rsidR="00B30A90">
      <w:pgSz w:w="11906" w:h="16838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291DC" w14:textId="77777777" w:rsidR="009D1D95" w:rsidRDefault="009D1D95">
      <w:r>
        <w:separator/>
      </w:r>
    </w:p>
  </w:endnote>
  <w:endnote w:type="continuationSeparator" w:id="0">
    <w:p w14:paraId="50CEAC30" w14:textId="77777777" w:rsidR="009D1D95" w:rsidRDefault="009D1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723C0" w14:textId="77777777" w:rsidR="009D1D95" w:rsidRDefault="009D1D95">
      <w:r>
        <w:rPr>
          <w:color w:val="000000"/>
        </w:rPr>
        <w:separator/>
      </w:r>
    </w:p>
  </w:footnote>
  <w:footnote w:type="continuationSeparator" w:id="0">
    <w:p w14:paraId="674F10DB" w14:textId="77777777" w:rsidR="009D1D95" w:rsidRDefault="009D1D95">
      <w:r>
        <w:continuationSeparator/>
      </w:r>
    </w:p>
  </w:footnote>
  <w:footnote w:id="1">
    <w:p w14:paraId="37F4D6C2" w14:textId="77777777" w:rsidR="00B30A90" w:rsidRDefault="009D1D95">
      <w:pPr>
        <w:pStyle w:val="Standard"/>
        <w:spacing w:line="240" w:lineRule="auto"/>
        <w:jc w:val="both"/>
      </w:pPr>
      <w:r>
        <w:rPr>
          <w:rStyle w:val="Refdenotaderodap"/>
        </w:rPr>
        <w:footnoteRef/>
      </w:r>
      <w:r>
        <w:rPr>
          <w:sz w:val="16"/>
          <w:szCs w:val="16"/>
        </w:rPr>
        <w:t xml:space="preserve">Para os candidatos indígenas optantes de reserva </w:t>
      </w:r>
      <w:r>
        <w:rPr>
          <w:sz w:val="16"/>
          <w:szCs w:val="16"/>
        </w:rPr>
        <w:t xml:space="preserve">étnico-racial, bastará o envio eletrônico e posterior apresentação de comprovante de vinculação a comunidade indígena. Observar item 3.1 do Anexo II do Edital 02/2020/PROGRAD/UFCA, disponível em </w:t>
      </w:r>
      <w:hyperlink r:id="rId1" w:history="1">
        <w:r>
          <w:rPr>
            <w:color w:val="1155CC"/>
            <w:sz w:val="16"/>
            <w:szCs w:val="16"/>
            <w:u w:val="single"/>
          </w:rPr>
          <w:t>http://sisu.ufca.ed</w:t>
        </w:r>
        <w:r>
          <w:rPr>
            <w:color w:val="1155CC"/>
            <w:sz w:val="16"/>
            <w:szCs w:val="16"/>
            <w:u w:val="single"/>
          </w:rPr>
          <w:t>u.br</w:t>
        </w:r>
      </w:hyperlink>
      <w:r>
        <w:rPr>
          <w:sz w:val="16"/>
          <w:szCs w:val="16"/>
        </w:rPr>
        <w:t>.</w:t>
      </w:r>
    </w:p>
    <w:p w14:paraId="46DF95A3" w14:textId="77777777" w:rsidR="00B30A90" w:rsidRDefault="00B30A90">
      <w:pPr>
        <w:pStyle w:val="Standard"/>
        <w:spacing w:line="240" w:lineRule="auto"/>
        <w:jc w:val="both"/>
      </w:pPr>
    </w:p>
  </w:footnote>
  <w:footnote w:id="2">
    <w:p w14:paraId="0A7C5ACC" w14:textId="77777777" w:rsidR="00B30A90" w:rsidRDefault="009D1D95">
      <w:pPr>
        <w:pStyle w:val="Standard"/>
        <w:spacing w:line="240" w:lineRule="auto"/>
        <w:jc w:val="both"/>
      </w:pPr>
      <w:r>
        <w:rPr>
          <w:rStyle w:val="Refdenotaderodap"/>
        </w:rPr>
        <w:footnoteRef/>
      </w:r>
      <w:r>
        <w:rPr>
          <w:sz w:val="16"/>
          <w:szCs w:val="16"/>
        </w:rPr>
        <w:t>O recurso de todos os candidatos optantes de reserva étnico-racial acontecerá exclusivamente por meio eletrônico, da forma descrita nos próximos capítulos deste documento.</w:t>
      </w:r>
    </w:p>
    <w:p w14:paraId="5FB3E9A6" w14:textId="77777777" w:rsidR="00B30A90" w:rsidRDefault="00B30A90">
      <w:pPr>
        <w:pStyle w:val="Standard"/>
        <w:spacing w:line="240" w:lineRule="auto"/>
        <w:jc w:val="both"/>
      </w:pPr>
    </w:p>
  </w:footnote>
  <w:footnote w:id="3">
    <w:p w14:paraId="14175F39" w14:textId="77777777" w:rsidR="00B30A90" w:rsidRDefault="009D1D95">
      <w:pPr>
        <w:pStyle w:val="Standard"/>
        <w:spacing w:line="240" w:lineRule="auto"/>
        <w:jc w:val="both"/>
      </w:pPr>
      <w:r>
        <w:rPr>
          <w:rStyle w:val="Refdenotaderodap"/>
        </w:rPr>
        <w:footnoteRef/>
      </w:r>
      <w:proofErr w:type="gramStart"/>
      <w:r>
        <w:rPr>
          <w:sz w:val="16"/>
          <w:szCs w:val="16"/>
        </w:rPr>
        <w:t>O candidato às vagas reservadas para deficientes deverão</w:t>
      </w:r>
      <w:proofErr w:type="gramEnd"/>
      <w:r>
        <w:rPr>
          <w:sz w:val="16"/>
          <w:szCs w:val="16"/>
        </w:rPr>
        <w:t xml:space="preserve"> anexar documentos eletronicamente e ainda assim comparecer para perícia presencial nos dias estabelecidos no respectivo cro</w:t>
      </w:r>
      <w:r>
        <w:rPr>
          <w:sz w:val="16"/>
          <w:szCs w:val="16"/>
        </w:rPr>
        <w:t>nograma.</w:t>
      </w:r>
    </w:p>
  </w:footnote>
  <w:footnote w:id="4">
    <w:p w14:paraId="5FACBFFB" w14:textId="77777777" w:rsidR="00B30A90" w:rsidRDefault="009D1D95">
      <w:pPr>
        <w:pStyle w:val="Standard"/>
        <w:spacing w:line="240" w:lineRule="auto"/>
      </w:pPr>
      <w:r>
        <w:rPr>
          <w:rStyle w:val="Refdenotaderodap"/>
        </w:rPr>
        <w:footnoteRef/>
      </w:r>
      <w:r>
        <w:rPr>
          <w:sz w:val="16"/>
          <w:szCs w:val="16"/>
        </w:rPr>
        <w:t xml:space="preserve">Neste tutorial foi </w:t>
      </w:r>
      <w:r>
        <w:rPr>
          <w:sz w:val="16"/>
          <w:szCs w:val="16"/>
        </w:rPr>
        <w:t>utilizado o Sistema Operacional Android 9.0. Talvez a sua versão possua algumas diferenças visuais.</w:t>
      </w:r>
    </w:p>
  </w:footnote>
  <w:footnote w:id="5">
    <w:p w14:paraId="014DFBD2" w14:textId="77777777" w:rsidR="00B30A90" w:rsidRDefault="009D1D95">
      <w:pPr>
        <w:pStyle w:val="Standard"/>
        <w:spacing w:line="240" w:lineRule="auto"/>
      </w:pPr>
      <w:r>
        <w:rPr>
          <w:rStyle w:val="Refdenotaderodap"/>
        </w:rPr>
        <w:footnoteRef/>
      </w:r>
      <w:r>
        <w:rPr>
          <w:sz w:val="16"/>
          <w:szCs w:val="16"/>
        </w:rPr>
        <w:t xml:space="preserve">Os dados importantes deste documento foram desfocados em edição posterior. Note, </w:t>
      </w:r>
      <w:r>
        <w:rPr>
          <w:sz w:val="16"/>
          <w:szCs w:val="16"/>
        </w:rPr>
        <w:t>porém, que o resto do documento está perfeitamente legível, diferentemente da imagem 7.</w:t>
      </w:r>
    </w:p>
  </w:footnote>
  <w:footnote w:id="6">
    <w:p w14:paraId="27C24F87" w14:textId="77777777" w:rsidR="00B30A90" w:rsidRDefault="009D1D95">
      <w:pPr>
        <w:pStyle w:val="Standard"/>
        <w:spacing w:line="240" w:lineRule="auto"/>
      </w:pPr>
      <w:r>
        <w:rPr>
          <w:rStyle w:val="Refdenotaderodap"/>
        </w:rPr>
        <w:footnoteRef/>
      </w:r>
      <w:r>
        <w:rPr>
          <w:sz w:val="20"/>
          <w:szCs w:val="20"/>
        </w:rPr>
        <w:t xml:space="preserve">Lembrando: borramos os dados pessoais do documento, mas a imagem ficará perfeitamente nítida, a depender da </w:t>
      </w:r>
      <w:r>
        <w:rPr>
          <w:sz w:val="20"/>
          <w:szCs w:val="20"/>
        </w:rPr>
        <w:t>qualidade da câmera do aparelho.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A41BA"/>
    <w:multiLevelType w:val="multilevel"/>
    <w:tmpl w:val="6FA81D4A"/>
    <w:styleLink w:val="WWNum1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30A90"/>
    <w:rsid w:val="0043440F"/>
    <w:rsid w:val="009D1D95"/>
    <w:rsid w:val="00B3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05F34"/>
  <w15:docId w15:val="{918F5EF3-B200-4A16-A31E-46337F5C7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  <w:suppressAutoHyphens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line="276" w:lineRule="auto"/>
    </w:pPr>
  </w:style>
  <w:style w:type="paragraph" w:customStyle="1" w:styleId="Heading">
    <w:name w:val="Heading"/>
    <w:basedOn w:val="Normal"/>
    <w:next w:val="Standard"/>
    <w:pPr>
      <w:keepNext/>
      <w:keepLines/>
      <w:spacing w:after="60"/>
    </w:pPr>
    <w:rPr>
      <w:sz w:val="52"/>
      <w:szCs w:val="52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Footnote">
    <w:name w:val="Footnote"/>
    <w:basedOn w:val="Standard"/>
  </w:style>
  <w:style w:type="paragraph" w:styleId="Textodebalo">
    <w:name w:val="Balloon Text"/>
    <w:basedOn w:val="Normal"/>
    <w:rPr>
      <w:rFonts w:ascii="Segoe UI" w:eastAsia="Segoe UI" w:hAnsi="Segoe UI" w:cs="Mangal"/>
      <w:sz w:val="18"/>
      <w:szCs w:val="16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 w:val="0"/>
      <w:spacing w:after="420" w:line="0" w:lineRule="atLeast"/>
      <w:textAlignment w:val="auto"/>
    </w:pPr>
    <w:rPr>
      <w:sz w:val="20"/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Mangal"/>
      <w:szCs w:val="20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0"/>
    </w:rPr>
  </w:style>
  <w:style w:type="paragraph" w:styleId="PargrafodaLista">
    <w:name w:val="List Paragraph"/>
    <w:basedOn w:val="Normal"/>
    <w:pPr>
      <w:ind w:left="720"/>
    </w:pPr>
    <w:rPr>
      <w:rFonts w:cs="Mangal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character" w:customStyle="1" w:styleId="ListLabel10">
    <w:name w:val="ListLabel 10"/>
    <w:rPr>
      <w:b/>
      <w:color w:val="1155CC"/>
      <w:u w:val="single"/>
    </w:rPr>
  </w:style>
  <w:style w:type="character" w:customStyle="1" w:styleId="ListLabel11">
    <w:name w:val="ListLabel 11"/>
    <w:rPr>
      <w:color w:val="1155CC"/>
      <w:u w:val="single"/>
    </w:rPr>
  </w:style>
  <w:style w:type="character" w:customStyle="1" w:styleId="ListLabel12">
    <w:name w:val="ListLabel 12"/>
    <w:rPr>
      <w:color w:val="1155CC"/>
      <w:sz w:val="24"/>
      <w:szCs w:val="24"/>
      <w:u w:val="single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TextodebaloChar">
    <w:name w:val="Texto de balão Char"/>
    <w:basedOn w:val="Fontepargpadro"/>
    <w:rPr>
      <w:rFonts w:ascii="Segoe UI" w:eastAsia="Segoe UI" w:hAnsi="Segoe UI" w:cs="Mangal"/>
      <w:sz w:val="18"/>
      <w:szCs w:val="16"/>
    </w:rPr>
  </w:style>
  <w:style w:type="character" w:styleId="Hyperlink">
    <w:name w:val="Hyperlink"/>
    <w:basedOn w:val="Fontepargpadro"/>
    <w:rPr>
      <w:color w:val="0066CC"/>
      <w:u w:val="single"/>
    </w:rPr>
  </w:style>
  <w:style w:type="character" w:customStyle="1" w:styleId="Textodocorpo10">
    <w:name w:val="Texto do corpo (10)"/>
    <w:basedOn w:val="Fontepargpadro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t-BR" w:eastAsia="pt-BR" w:bidi="pt-BR"/>
    </w:rPr>
  </w:style>
  <w:style w:type="character" w:customStyle="1" w:styleId="Textodocorpo106pt">
    <w:name w:val="Texto do corpo (10) + 6 pt"/>
    <w:basedOn w:val="Fontepargpadro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pt-BR" w:eastAsia="pt-BR" w:bidi="pt-BR"/>
    </w:rPr>
  </w:style>
  <w:style w:type="character" w:customStyle="1" w:styleId="Textodocorpo4Negrito">
    <w:name w:val="Texto do corpo (4) + Negrito"/>
    <w:basedOn w:val="Fontepargpadro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pt-BR" w:eastAsia="pt-BR" w:bidi="pt-BR"/>
    </w:rPr>
  </w:style>
  <w:style w:type="character" w:customStyle="1" w:styleId="Textodocorpo20">
    <w:name w:val="Texto do corpo (2)_"/>
    <w:basedOn w:val="Fontepargpadro"/>
    <w:rPr>
      <w:sz w:val="20"/>
      <w:szCs w:val="20"/>
      <w:shd w:val="clear" w:color="auto" w:fill="FFFFFF"/>
    </w:rPr>
  </w:style>
  <w:style w:type="character" w:customStyle="1" w:styleId="Textodocorpo210">
    <w:name w:val="Texto do corpo (2) + 10"/>
    <w:basedOn w:val="Textodocorpo20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vertAlign w:val="baseline"/>
      <w:lang w:val="pt-BR" w:eastAsia="pt-BR" w:bidi="pt-BR"/>
    </w:rPr>
  </w:style>
  <w:style w:type="character" w:customStyle="1" w:styleId="Textodocorpo2Negrito">
    <w:name w:val="Texto do corpo (2) + Negrito"/>
    <w:basedOn w:val="Textodocorpo20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pt-PT" w:eastAsia="pt-PT" w:bidi="pt-PT"/>
    </w:rPr>
  </w:style>
  <w:style w:type="character" w:customStyle="1" w:styleId="CabealhoChar">
    <w:name w:val="Cabeçalho Char"/>
    <w:basedOn w:val="Fontepargpadro"/>
    <w:rPr>
      <w:rFonts w:cs="Mangal"/>
      <w:szCs w:val="20"/>
    </w:rPr>
  </w:style>
  <w:style w:type="character" w:customStyle="1" w:styleId="RodapChar">
    <w:name w:val="Rodapé Char"/>
    <w:basedOn w:val="Fontepargpadro"/>
    <w:rPr>
      <w:rFonts w:cs="Mangal"/>
      <w:szCs w:val="20"/>
    </w:rPr>
  </w:style>
  <w:style w:type="character" w:styleId="MenoPendente">
    <w:name w:val="Unresolved Mention"/>
    <w:basedOn w:val="Fontepargpadro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rPr>
      <w:color w:val="954F72"/>
      <w:u w:val="single"/>
    </w:rPr>
  </w:style>
  <w:style w:type="character" w:customStyle="1" w:styleId="FootnoteSymbol">
    <w:name w:val="Footnote Symbol"/>
  </w:style>
  <w:style w:type="numbering" w:customStyle="1" w:styleId="WWNum1">
    <w:name w:val="WWNum1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#_wuzbibik5k8z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6.png"/><Relationship Id="rId39" Type="http://schemas.openxmlformats.org/officeDocument/2006/relationships/image" Target="media/image15.png"/><Relationship Id="rId21" Type="http://schemas.openxmlformats.org/officeDocument/2006/relationships/image" Target="media/image3.png"/><Relationship Id="rId34" Type="http://schemas.openxmlformats.org/officeDocument/2006/relationships/image" Target="media/image12.png"/><Relationship Id="rId42" Type="http://schemas.openxmlformats.org/officeDocument/2006/relationships/hyperlink" Target="mailto:sisu@ufca.edu.br" TargetMode="External"/><Relationship Id="rId47" Type="http://schemas.openxmlformats.org/officeDocument/2006/relationships/image" Target="media/image20.png"/><Relationship Id="rId50" Type="http://schemas.openxmlformats.org/officeDocument/2006/relationships/hyperlink" Target="mailto:sisu@ufca.edu.br" TargetMode="External"/><Relationship Id="rId55" Type="http://schemas.openxmlformats.org/officeDocument/2006/relationships/hyperlink" Target="mailto:sisu@ufca.edu.br" TargetMode="External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6" Type="http://schemas.openxmlformats.org/officeDocument/2006/relationships/image" Target="media/image43.png"/><Relationship Id="rId7" Type="http://schemas.openxmlformats.org/officeDocument/2006/relationships/hyperlink" Target="#_5kmz3mcrwzao" TargetMode="External"/><Relationship Id="rId71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hyperlink" Target="#_1yi3m1xcjzq8" TargetMode="External"/><Relationship Id="rId29" Type="http://schemas.openxmlformats.org/officeDocument/2006/relationships/hyperlink" Target="mailto:EXTRA:%20como%20digitalizar%20os%20documentos" TargetMode="External"/><Relationship Id="rId11" Type="http://schemas.openxmlformats.org/officeDocument/2006/relationships/hyperlink" Target="#_c80xdyqplhl" TargetMode="External"/><Relationship Id="rId24" Type="http://schemas.openxmlformats.org/officeDocument/2006/relationships/hyperlink" Target="mailto:sisu@ufca.edu.br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hyperlink" Target="mailto:%3cSig-naoresponda@ufca.edu.br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28.png"/><Relationship Id="rId10" Type="http://schemas.openxmlformats.org/officeDocument/2006/relationships/hyperlink" Target="#_pzbv2fre505y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0.png"/><Relationship Id="rId44" Type="http://schemas.openxmlformats.org/officeDocument/2006/relationships/image" Target="media/image17.png"/><Relationship Id="rId52" Type="http://schemas.openxmlformats.org/officeDocument/2006/relationships/hyperlink" Target="http://sisu.ufca.edu.br/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#_1klhnr4zo5ae" TargetMode="External"/><Relationship Id="rId14" Type="http://schemas.openxmlformats.org/officeDocument/2006/relationships/hyperlink" Target="#_ue4vbi18if0" TargetMode="External"/><Relationship Id="rId22" Type="http://schemas.openxmlformats.org/officeDocument/2006/relationships/hyperlink" Target="mailto:sisu@ufca.edu.br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mailto:%3cSig-naoresponda@ufca.edu.br" TargetMode="External"/><Relationship Id="rId43" Type="http://schemas.openxmlformats.org/officeDocument/2006/relationships/image" Target="media/image16.png"/><Relationship Id="rId48" Type="http://schemas.openxmlformats.org/officeDocument/2006/relationships/hyperlink" Target="mailto:%3cSig-naoresponda@ufca.edu.br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4.png"/><Relationship Id="rId8" Type="http://schemas.openxmlformats.org/officeDocument/2006/relationships/hyperlink" Target="#_rl23zn9ram7t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3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#_y1itqv4ztaok" TargetMode="External"/><Relationship Id="rId17" Type="http://schemas.openxmlformats.org/officeDocument/2006/relationships/hyperlink" Target="#_l4xlzhykxo3i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sisu.ufca.edu.br/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9.png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hyperlink" Target="mailto:%3cSig-naoresponda@ufca.edu.br" TargetMode="External"/><Relationship Id="rId41" Type="http://schemas.openxmlformats.org/officeDocument/2006/relationships/hyperlink" Target="https://sig.ufca.edu.br/sigaa/public/selecao/recurso/acesso.jsf" TargetMode="External"/><Relationship Id="rId54" Type="http://schemas.openxmlformats.org/officeDocument/2006/relationships/hyperlink" Target="mailto:Sig-naoresponda@ufca.edu.br" TargetMode="External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#_1vyqdj50zpze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hyperlink" Target="https://sig.ufca.edu.br/sigaa/public/selecao/recurso/acesso.jsf" TargetMode="External"/><Relationship Id="rId49" Type="http://schemas.openxmlformats.org/officeDocument/2006/relationships/hyperlink" Target="https://sig.ufca.edu.br/sigaa/public/selecao/recurso/acesso.jsf" TargetMode="External"/><Relationship Id="rId57" Type="http://schemas.openxmlformats.org/officeDocument/2006/relationships/image" Target="media/image2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isu.ufca.edu.b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4673</Words>
  <Characters>25238</Characters>
  <Application>Microsoft Office Word</Application>
  <DocSecurity>0</DocSecurity>
  <Lines>210</Lines>
  <Paragraphs>59</Paragraphs>
  <ScaleCrop>false</ScaleCrop>
  <Company/>
  <LinksUpToDate>false</LinksUpToDate>
  <CharactersWithSpaces>29852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Lima</dc:creator>
  <cp:lastModifiedBy>AnaP. Lima</cp:lastModifiedBy>
  <cp:revision>2</cp:revision>
  <dcterms:created xsi:type="dcterms:W3CDTF">2020-01-24T20:09:00Z</dcterms:created>
  <dcterms:modified xsi:type="dcterms:W3CDTF">2020-01-24T20:09:00Z</dcterms:modified>
</cp:coreProperties>
</file>